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81" w:type="dxa"/>
        <w:tblLook w:val="01E0"/>
      </w:tblPr>
      <w:tblGrid>
        <w:gridCol w:w="3510"/>
        <w:gridCol w:w="567"/>
        <w:gridCol w:w="6804"/>
      </w:tblGrid>
      <w:tr w:rsidR="00E813D5" w:rsidRPr="004A5AF0" w:rsidTr="00DD2E58">
        <w:tc>
          <w:tcPr>
            <w:tcW w:w="3510" w:type="dxa"/>
          </w:tcPr>
          <w:p w:rsidR="00E813D5" w:rsidRPr="004A5AF0" w:rsidRDefault="00E813D5" w:rsidP="00085405">
            <w:pPr>
              <w:rPr>
                <w:bCs/>
                <w:sz w:val="24"/>
                <w:szCs w:val="24"/>
              </w:rPr>
            </w:pPr>
            <w:proofErr w:type="spellStart"/>
            <w:r w:rsidRPr="004A5AF0">
              <w:rPr>
                <w:bCs/>
                <w:sz w:val="24"/>
                <w:szCs w:val="24"/>
              </w:rPr>
              <w:t>Исх.№</w:t>
            </w:r>
            <w:proofErr w:type="spellEnd"/>
            <w:r w:rsidRPr="004A5AF0">
              <w:rPr>
                <w:bCs/>
                <w:sz w:val="24"/>
                <w:szCs w:val="24"/>
              </w:rPr>
              <w:t xml:space="preserve"> </w:t>
            </w:r>
            <w:r w:rsidR="0061340D">
              <w:rPr>
                <w:bCs/>
                <w:sz w:val="24"/>
                <w:szCs w:val="24"/>
              </w:rPr>
              <w:t>0</w:t>
            </w:r>
            <w:r w:rsidR="00085405">
              <w:rPr>
                <w:bCs/>
                <w:sz w:val="24"/>
                <w:szCs w:val="24"/>
              </w:rPr>
              <w:t>6</w:t>
            </w:r>
            <w:r w:rsidR="0061340D">
              <w:rPr>
                <w:bCs/>
                <w:sz w:val="24"/>
                <w:szCs w:val="24"/>
              </w:rPr>
              <w:t>07</w:t>
            </w:r>
            <w:r w:rsidRPr="004A5AF0">
              <w:rPr>
                <w:bCs/>
                <w:sz w:val="24"/>
                <w:szCs w:val="24"/>
              </w:rPr>
              <w:t>/201</w:t>
            </w:r>
            <w:r w:rsidR="00970649">
              <w:rPr>
                <w:bCs/>
                <w:sz w:val="24"/>
                <w:szCs w:val="24"/>
              </w:rPr>
              <w:t>7</w:t>
            </w:r>
            <w:r w:rsidRPr="004A5AF0">
              <w:rPr>
                <w:bCs/>
                <w:sz w:val="24"/>
                <w:szCs w:val="24"/>
              </w:rPr>
              <w:t xml:space="preserve"> от </w:t>
            </w:r>
            <w:r w:rsidR="0061340D">
              <w:rPr>
                <w:bCs/>
                <w:sz w:val="24"/>
                <w:szCs w:val="24"/>
              </w:rPr>
              <w:t>0</w:t>
            </w:r>
            <w:r w:rsidR="00085405">
              <w:rPr>
                <w:bCs/>
                <w:sz w:val="24"/>
                <w:szCs w:val="24"/>
              </w:rPr>
              <w:t>6</w:t>
            </w:r>
            <w:r>
              <w:rPr>
                <w:bCs/>
                <w:sz w:val="24"/>
                <w:szCs w:val="24"/>
              </w:rPr>
              <w:t>.</w:t>
            </w:r>
            <w:r w:rsidR="0061340D">
              <w:rPr>
                <w:bCs/>
                <w:sz w:val="24"/>
                <w:szCs w:val="24"/>
              </w:rPr>
              <w:t>07</w:t>
            </w:r>
            <w:r>
              <w:rPr>
                <w:bCs/>
                <w:sz w:val="24"/>
                <w:szCs w:val="24"/>
              </w:rPr>
              <w:t>.201</w:t>
            </w:r>
            <w:r w:rsidR="00970649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E813D5" w:rsidRPr="004A5AF0" w:rsidRDefault="00E813D5" w:rsidP="0042506C">
            <w:pPr>
              <w:jc w:val="right"/>
              <w:rPr>
                <w:bCs/>
                <w:sz w:val="24"/>
                <w:szCs w:val="24"/>
              </w:rPr>
            </w:pPr>
          </w:p>
        </w:tc>
        <w:tc>
          <w:tcPr>
            <w:tcW w:w="6804" w:type="dxa"/>
          </w:tcPr>
          <w:p w:rsidR="00E813D5" w:rsidRPr="0061340D" w:rsidRDefault="00E813D5" w:rsidP="00085405">
            <w:pPr>
              <w:jc w:val="right"/>
              <w:rPr>
                <w:sz w:val="24"/>
                <w:szCs w:val="24"/>
              </w:rPr>
            </w:pPr>
            <w:r w:rsidRPr="00AF3BA0">
              <w:rPr>
                <w:sz w:val="24"/>
                <w:szCs w:val="24"/>
              </w:rPr>
              <w:t xml:space="preserve">Для </w:t>
            </w:r>
            <w:r w:rsidR="00AF3BA0" w:rsidRPr="00AF3BA0">
              <w:rPr>
                <w:sz w:val="24"/>
                <w:szCs w:val="24"/>
              </w:rPr>
              <w:t xml:space="preserve"> </w:t>
            </w:r>
            <w:hyperlink r:id="rId8" w:tgtFrame="_blank" w:history="1">
              <w:r w:rsidR="00085405" w:rsidRPr="00085405">
                <w:rPr>
                  <w:sz w:val="24"/>
                  <w:szCs w:val="24"/>
                </w:rPr>
                <w:t>БКУ «СИБКОМПЛЕКТМОНТАЖ»</w:t>
              </w:r>
            </w:hyperlink>
          </w:p>
        </w:tc>
      </w:tr>
      <w:tr w:rsidR="00E813D5" w:rsidRPr="004A5AF0" w:rsidTr="00DD2E58">
        <w:tc>
          <w:tcPr>
            <w:tcW w:w="3510" w:type="dxa"/>
            <w:vAlign w:val="bottom"/>
          </w:tcPr>
          <w:p w:rsidR="00E813D5" w:rsidRPr="00D74982" w:rsidRDefault="00E813D5" w:rsidP="00F33B9C">
            <w:pPr>
              <w:jc w:val="center"/>
              <w:rPr>
                <w:bCs/>
                <w:sz w:val="24"/>
                <w:szCs w:val="24"/>
              </w:rPr>
            </w:pPr>
            <w:r w:rsidRPr="004A5AF0">
              <w:rPr>
                <w:bCs/>
                <w:sz w:val="24"/>
                <w:szCs w:val="24"/>
              </w:rPr>
              <w:t xml:space="preserve">Листов </w:t>
            </w:r>
            <w:r w:rsidR="00E96DDE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E813D5" w:rsidRPr="004A5AF0" w:rsidRDefault="00E813D5" w:rsidP="0042506C">
            <w:pPr>
              <w:jc w:val="right"/>
              <w:rPr>
                <w:bCs/>
                <w:sz w:val="24"/>
                <w:szCs w:val="24"/>
              </w:rPr>
            </w:pPr>
          </w:p>
        </w:tc>
        <w:tc>
          <w:tcPr>
            <w:tcW w:w="6804" w:type="dxa"/>
          </w:tcPr>
          <w:p w:rsidR="00E813D5" w:rsidRDefault="00671864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ИНТЕХРОС" style="width:24.3pt;height:24.3pt"/>
              </w:pict>
            </w:r>
          </w:p>
        </w:tc>
      </w:tr>
      <w:tr w:rsidR="00E813D5" w:rsidRPr="004A5AF0" w:rsidTr="00DD2E58">
        <w:tc>
          <w:tcPr>
            <w:tcW w:w="3510" w:type="dxa"/>
          </w:tcPr>
          <w:p w:rsidR="00E813D5" w:rsidRPr="004A5AF0" w:rsidRDefault="00E813D5" w:rsidP="0042506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E813D5" w:rsidRPr="004A5AF0" w:rsidRDefault="00E813D5" w:rsidP="0042506C">
            <w:pPr>
              <w:jc w:val="right"/>
              <w:rPr>
                <w:bCs/>
                <w:sz w:val="24"/>
                <w:szCs w:val="24"/>
              </w:rPr>
            </w:pPr>
          </w:p>
        </w:tc>
        <w:tc>
          <w:tcPr>
            <w:tcW w:w="6804" w:type="dxa"/>
          </w:tcPr>
          <w:p w:rsidR="00E813D5" w:rsidRDefault="00671864">
            <w:r>
              <w:pict>
                <v:shape id="_x0000_i1026" type="#_x0000_t75" alt="ИНТЕХРОС" style="width:24.3pt;height:24.3pt"/>
              </w:pict>
            </w:r>
          </w:p>
        </w:tc>
      </w:tr>
    </w:tbl>
    <w:p w:rsidR="00AD6C45" w:rsidRPr="00A7547A" w:rsidRDefault="00AD6C45" w:rsidP="00AD6C45">
      <w:pPr>
        <w:jc w:val="center"/>
        <w:rPr>
          <w:b/>
          <w:sz w:val="32"/>
          <w:szCs w:val="32"/>
          <w:lang w:val="uk-UA"/>
        </w:rPr>
      </w:pPr>
    </w:p>
    <w:p w:rsidR="00AD6C45" w:rsidRPr="0046613A" w:rsidRDefault="00AD6C45" w:rsidP="00AD6C45">
      <w:pPr>
        <w:jc w:val="center"/>
        <w:rPr>
          <w:b/>
          <w:sz w:val="32"/>
          <w:szCs w:val="32"/>
        </w:rPr>
      </w:pPr>
    </w:p>
    <w:p w:rsidR="00AD6C45" w:rsidRDefault="00AD6C45" w:rsidP="00AD6C4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КОММЕРЧЕСКОЕ ПРЕДЛОЖЕНИЕ</w:t>
      </w:r>
    </w:p>
    <w:p w:rsidR="00AD6C45" w:rsidRPr="00A7547A" w:rsidRDefault="00AD6C45" w:rsidP="00745AC4">
      <w:pPr>
        <w:jc w:val="both"/>
        <w:rPr>
          <w:b/>
          <w:sz w:val="32"/>
          <w:szCs w:val="32"/>
        </w:rPr>
      </w:pPr>
    </w:p>
    <w:p w:rsidR="00CA1043" w:rsidRPr="00745AC4" w:rsidRDefault="00644DFA" w:rsidP="00745AC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Официальный </w:t>
      </w:r>
      <w:r w:rsidR="00DA2CBC">
        <w:rPr>
          <w:sz w:val="24"/>
          <w:szCs w:val="24"/>
        </w:rPr>
        <w:t>дил</w:t>
      </w:r>
      <w:r w:rsidR="00225E44">
        <w:rPr>
          <w:sz w:val="24"/>
          <w:szCs w:val="24"/>
        </w:rPr>
        <w:t>ер</w:t>
      </w:r>
      <w:r w:rsidR="00745AC4">
        <w:rPr>
          <w:sz w:val="24"/>
          <w:szCs w:val="24"/>
        </w:rPr>
        <w:t xml:space="preserve"> компаний</w:t>
      </w:r>
      <w:r w:rsidR="00430EE8">
        <w:rPr>
          <w:sz w:val="24"/>
          <w:szCs w:val="24"/>
        </w:rPr>
        <w:t xml:space="preserve"> </w:t>
      </w:r>
      <w:r w:rsidR="00745AC4">
        <w:rPr>
          <w:sz w:val="24"/>
          <w:szCs w:val="24"/>
        </w:rPr>
        <w:t xml:space="preserve"> </w:t>
      </w:r>
      <w:r w:rsidR="00430EE8">
        <w:rPr>
          <w:sz w:val="24"/>
          <w:szCs w:val="24"/>
          <w:lang w:val="en-US"/>
        </w:rPr>
        <w:t>DHF</w:t>
      </w:r>
      <w:r w:rsidR="00430EE8">
        <w:rPr>
          <w:sz w:val="24"/>
          <w:szCs w:val="24"/>
        </w:rPr>
        <w:t xml:space="preserve"> (Тайвань)</w:t>
      </w:r>
      <w:r w:rsidR="00FC0DA3">
        <w:rPr>
          <w:sz w:val="24"/>
          <w:szCs w:val="24"/>
        </w:rPr>
        <w:t xml:space="preserve">, </w:t>
      </w:r>
      <w:r w:rsidR="00932F4B">
        <w:rPr>
          <w:sz w:val="24"/>
          <w:szCs w:val="24"/>
          <w:lang w:val="en-US"/>
        </w:rPr>
        <w:t>YAMAWA</w:t>
      </w:r>
      <w:r w:rsidR="00932F4B" w:rsidRPr="00FC0DA3">
        <w:rPr>
          <w:sz w:val="24"/>
          <w:szCs w:val="24"/>
        </w:rPr>
        <w:t>(</w:t>
      </w:r>
      <w:r w:rsidR="00932F4B">
        <w:rPr>
          <w:sz w:val="24"/>
          <w:szCs w:val="24"/>
        </w:rPr>
        <w:t>Япония</w:t>
      </w:r>
      <w:r w:rsidR="00932F4B" w:rsidRPr="00FC0DA3">
        <w:rPr>
          <w:sz w:val="24"/>
          <w:szCs w:val="24"/>
        </w:rPr>
        <w:t>)</w:t>
      </w:r>
      <w:r w:rsidR="00FC0DA3">
        <w:rPr>
          <w:sz w:val="24"/>
          <w:szCs w:val="24"/>
        </w:rPr>
        <w:t>,</w:t>
      </w:r>
      <w:r w:rsidR="001012B8">
        <w:rPr>
          <w:sz w:val="24"/>
          <w:szCs w:val="24"/>
        </w:rPr>
        <w:t xml:space="preserve"> </w:t>
      </w:r>
      <w:r w:rsidR="00394D48">
        <w:rPr>
          <w:sz w:val="24"/>
          <w:szCs w:val="24"/>
          <w:lang w:val="en-US"/>
        </w:rPr>
        <w:t>ARNO</w:t>
      </w:r>
      <w:r w:rsidR="00394D48" w:rsidRPr="00394D48">
        <w:rPr>
          <w:sz w:val="24"/>
          <w:szCs w:val="24"/>
        </w:rPr>
        <w:t xml:space="preserve"> (</w:t>
      </w:r>
      <w:r w:rsidR="00394D48">
        <w:rPr>
          <w:sz w:val="24"/>
          <w:szCs w:val="24"/>
        </w:rPr>
        <w:t>Германия</w:t>
      </w:r>
      <w:r w:rsidR="00394D48" w:rsidRPr="00394D48">
        <w:rPr>
          <w:sz w:val="24"/>
          <w:szCs w:val="24"/>
        </w:rPr>
        <w:t>)</w:t>
      </w:r>
      <w:r w:rsidR="00C97B23">
        <w:rPr>
          <w:sz w:val="24"/>
          <w:szCs w:val="24"/>
        </w:rPr>
        <w:t xml:space="preserve">, </w:t>
      </w:r>
      <w:proofErr w:type="spellStart"/>
      <w:r w:rsidR="00C97B23">
        <w:rPr>
          <w:sz w:val="24"/>
          <w:szCs w:val="24"/>
          <w:lang w:val="en-US"/>
        </w:rPr>
        <w:t>Nikkotools</w:t>
      </w:r>
      <w:proofErr w:type="spellEnd"/>
      <w:r w:rsidR="00C97B23" w:rsidRPr="00C97B23">
        <w:rPr>
          <w:sz w:val="24"/>
          <w:szCs w:val="24"/>
        </w:rPr>
        <w:t xml:space="preserve"> (</w:t>
      </w:r>
      <w:r w:rsidR="00C97B23">
        <w:rPr>
          <w:sz w:val="24"/>
          <w:szCs w:val="24"/>
        </w:rPr>
        <w:t>Италия</w:t>
      </w:r>
      <w:r w:rsidR="00C97B23" w:rsidRPr="00C97B23">
        <w:rPr>
          <w:sz w:val="24"/>
          <w:szCs w:val="24"/>
        </w:rPr>
        <w:t>)</w:t>
      </w:r>
      <w:r w:rsidR="00745AC4">
        <w:rPr>
          <w:sz w:val="24"/>
          <w:szCs w:val="24"/>
        </w:rPr>
        <w:t xml:space="preserve">, </w:t>
      </w:r>
      <w:r w:rsidR="00745AC4">
        <w:rPr>
          <w:sz w:val="24"/>
          <w:szCs w:val="24"/>
          <w:lang w:val="en-US"/>
        </w:rPr>
        <w:t>YAMAZAKI</w:t>
      </w:r>
      <w:r w:rsidR="00745AC4" w:rsidRPr="00745AC4">
        <w:rPr>
          <w:sz w:val="24"/>
          <w:szCs w:val="24"/>
        </w:rPr>
        <w:t xml:space="preserve"> </w:t>
      </w:r>
      <w:r w:rsidR="00745AC4">
        <w:rPr>
          <w:sz w:val="24"/>
          <w:szCs w:val="24"/>
          <w:lang w:val="en-US"/>
        </w:rPr>
        <w:t>MAZAK</w:t>
      </w:r>
      <w:r w:rsidR="00745AC4" w:rsidRPr="00745AC4">
        <w:rPr>
          <w:sz w:val="24"/>
          <w:szCs w:val="24"/>
        </w:rPr>
        <w:t xml:space="preserve"> </w:t>
      </w:r>
      <w:r w:rsidR="00745AC4">
        <w:rPr>
          <w:sz w:val="24"/>
          <w:szCs w:val="24"/>
          <w:lang w:val="en-US"/>
        </w:rPr>
        <w:t>CORP</w:t>
      </w:r>
      <w:r w:rsidR="00745AC4" w:rsidRPr="00745AC4">
        <w:rPr>
          <w:sz w:val="24"/>
          <w:szCs w:val="24"/>
        </w:rPr>
        <w:t>.(</w:t>
      </w:r>
      <w:r w:rsidR="00745AC4">
        <w:rPr>
          <w:sz w:val="24"/>
          <w:szCs w:val="24"/>
        </w:rPr>
        <w:t>Япония</w:t>
      </w:r>
      <w:r w:rsidR="00745AC4" w:rsidRPr="00745AC4">
        <w:rPr>
          <w:sz w:val="24"/>
          <w:szCs w:val="24"/>
        </w:rPr>
        <w:t>)</w:t>
      </w:r>
      <w:r w:rsidR="00FD4E0C">
        <w:rPr>
          <w:sz w:val="24"/>
          <w:szCs w:val="24"/>
        </w:rPr>
        <w:t xml:space="preserve"> </w:t>
      </w:r>
      <w:r w:rsidR="00225E44">
        <w:rPr>
          <w:sz w:val="24"/>
          <w:szCs w:val="24"/>
        </w:rPr>
        <w:t>на территории России – ООО «Центр Машиностроительных Технологий</w:t>
      </w:r>
      <w:r>
        <w:rPr>
          <w:sz w:val="24"/>
          <w:szCs w:val="24"/>
        </w:rPr>
        <w:t>» имеет возможность поставить</w:t>
      </w:r>
      <w:r w:rsidR="00DD2E58">
        <w:rPr>
          <w:sz w:val="24"/>
          <w:szCs w:val="24"/>
        </w:rPr>
        <w:t xml:space="preserve"> </w:t>
      </w:r>
      <w:r w:rsidR="0061340D">
        <w:rPr>
          <w:sz w:val="24"/>
          <w:szCs w:val="24"/>
        </w:rPr>
        <w:t>техн</w:t>
      </w:r>
      <w:r w:rsidR="00745AC4">
        <w:rPr>
          <w:sz w:val="24"/>
          <w:szCs w:val="24"/>
        </w:rPr>
        <w:t>ологическое оборудование «Аппарат</w:t>
      </w:r>
      <w:r w:rsidR="0061340D">
        <w:rPr>
          <w:sz w:val="24"/>
          <w:szCs w:val="24"/>
        </w:rPr>
        <w:t xml:space="preserve"> плазменной резки металла с ЧПУ- </w:t>
      </w:r>
      <w:r w:rsidR="0061340D">
        <w:rPr>
          <w:sz w:val="24"/>
          <w:szCs w:val="24"/>
          <w:lang w:val="en-US"/>
        </w:rPr>
        <w:t>FS</w:t>
      </w:r>
      <w:r w:rsidR="0061340D">
        <w:rPr>
          <w:sz w:val="24"/>
          <w:szCs w:val="24"/>
        </w:rPr>
        <w:t>4000</w:t>
      </w:r>
      <w:r w:rsidR="0061340D">
        <w:rPr>
          <w:sz w:val="24"/>
          <w:szCs w:val="24"/>
          <w:lang w:val="en-US"/>
        </w:rPr>
        <w:t>D</w:t>
      </w:r>
      <w:r w:rsidR="0061340D">
        <w:rPr>
          <w:sz w:val="24"/>
          <w:szCs w:val="24"/>
        </w:rPr>
        <w:t>»</w:t>
      </w:r>
      <w:r w:rsidR="0061340D" w:rsidRPr="0061340D">
        <w:rPr>
          <w:sz w:val="24"/>
          <w:szCs w:val="24"/>
        </w:rPr>
        <w:t>.</w:t>
      </w:r>
      <w:r w:rsidR="00745AC4">
        <w:rPr>
          <w:b/>
          <w:bCs/>
          <w:noProof/>
          <w:sz w:val="22"/>
          <w:szCs w:val="22"/>
        </w:rPr>
        <w:drawing>
          <wp:inline distT="0" distB="0" distL="0" distR="0">
            <wp:extent cx="6327610" cy="4752754"/>
            <wp:effectExtent l="19050" t="0" r="0" b="0"/>
            <wp:docPr id="3" name="Рисунок 5" descr="плаза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лазама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16" cy="475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043" w:rsidRDefault="00CA1043" w:rsidP="00CA1043">
      <w:pPr>
        <w:rPr>
          <w:b/>
          <w:bCs/>
          <w:sz w:val="22"/>
          <w:szCs w:val="22"/>
        </w:rPr>
      </w:pPr>
    </w:p>
    <w:p w:rsidR="00CA1043" w:rsidRDefault="00CA1043" w:rsidP="00CA1043">
      <w:pPr>
        <w:rPr>
          <w:b/>
          <w:bCs/>
          <w:noProof/>
          <w:sz w:val="22"/>
          <w:szCs w:val="22"/>
        </w:rPr>
      </w:pPr>
    </w:p>
    <w:p w:rsidR="00745AC4" w:rsidRDefault="00745AC4" w:rsidP="00CA1043">
      <w:pPr>
        <w:rPr>
          <w:b/>
          <w:bCs/>
          <w:sz w:val="22"/>
          <w:szCs w:val="22"/>
        </w:rPr>
      </w:pPr>
    </w:p>
    <w:p w:rsidR="00991D6D" w:rsidRPr="00784729" w:rsidRDefault="00991D6D" w:rsidP="00C77DB8">
      <w:pPr>
        <w:rPr>
          <w:b/>
          <w:bCs/>
          <w:sz w:val="22"/>
          <w:szCs w:val="22"/>
        </w:rPr>
      </w:pPr>
    </w:p>
    <w:p w:rsidR="00B56C88" w:rsidRDefault="00B56C88" w:rsidP="00C103B0">
      <w:pPr>
        <w:rPr>
          <w:b/>
          <w:bCs/>
          <w:noProof/>
          <w:sz w:val="22"/>
          <w:szCs w:val="22"/>
        </w:rPr>
      </w:pPr>
    </w:p>
    <w:p w:rsidR="00CA1043" w:rsidRDefault="00CA1043" w:rsidP="00C103B0">
      <w:pPr>
        <w:rPr>
          <w:b/>
          <w:bCs/>
          <w:noProof/>
          <w:sz w:val="22"/>
          <w:szCs w:val="22"/>
        </w:rPr>
      </w:pPr>
    </w:p>
    <w:p w:rsidR="00745AC4" w:rsidRPr="00745AC4" w:rsidRDefault="00745AC4" w:rsidP="00745AC4">
      <w:pPr>
        <w:rPr>
          <w:b/>
          <w:sz w:val="24"/>
          <w:szCs w:val="24"/>
        </w:rPr>
      </w:pPr>
      <w:r w:rsidRPr="004457CE">
        <w:rPr>
          <w:b/>
          <w:sz w:val="24"/>
          <w:szCs w:val="24"/>
        </w:rPr>
        <w:lastRenderedPageBreak/>
        <w:t xml:space="preserve">Модель: </w:t>
      </w:r>
      <w:r w:rsidRPr="004457CE">
        <w:rPr>
          <w:b/>
          <w:sz w:val="24"/>
          <w:szCs w:val="24"/>
          <w:lang w:val="en-US"/>
        </w:rPr>
        <w:t>FS</w:t>
      </w:r>
      <w:r w:rsidRPr="004457CE">
        <w:rPr>
          <w:b/>
          <w:sz w:val="24"/>
          <w:szCs w:val="24"/>
        </w:rPr>
        <w:t>4000</w:t>
      </w:r>
      <w:r w:rsidRPr="004457CE">
        <w:rPr>
          <w:b/>
          <w:sz w:val="24"/>
          <w:szCs w:val="24"/>
          <w:lang w:val="en-US"/>
        </w:rPr>
        <w:t>D</w:t>
      </w:r>
    </w:p>
    <w:p w:rsidR="00745AC4" w:rsidRDefault="00745AC4" w:rsidP="00745AC4">
      <w:pPr>
        <w:overflowPunct/>
        <w:autoSpaceDE/>
        <w:autoSpaceDN/>
        <w:adjustRightInd/>
        <w:textAlignment w:val="auto"/>
        <w:rPr>
          <w:b/>
          <w:color w:val="000000"/>
          <w:sz w:val="24"/>
          <w:szCs w:val="24"/>
        </w:rPr>
      </w:pPr>
    </w:p>
    <w:p w:rsidR="00745AC4" w:rsidRPr="004457CE" w:rsidRDefault="00745AC4" w:rsidP="00745AC4">
      <w:pPr>
        <w:overflowPunct/>
        <w:autoSpaceDE/>
        <w:autoSpaceDN/>
        <w:adjustRightInd/>
        <w:textAlignment w:val="auto"/>
        <w:rPr>
          <w:b/>
          <w:color w:val="000000"/>
          <w:sz w:val="24"/>
          <w:szCs w:val="24"/>
        </w:rPr>
      </w:pPr>
      <w:r w:rsidRPr="004457CE">
        <w:rPr>
          <w:b/>
          <w:color w:val="000000"/>
          <w:sz w:val="24"/>
          <w:szCs w:val="24"/>
        </w:rPr>
        <w:t xml:space="preserve">Данная машина имеет 2 горелки – </w:t>
      </w:r>
      <w:proofErr w:type="gramStart"/>
      <w:r w:rsidRPr="004457CE">
        <w:rPr>
          <w:b/>
          <w:color w:val="000000"/>
          <w:sz w:val="24"/>
          <w:szCs w:val="24"/>
        </w:rPr>
        <w:t>плазменную</w:t>
      </w:r>
      <w:proofErr w:type="gramEnd"/>
      <w:r w:rsidRPr="004457CE">
        <w:rPr>
          <w:b/>
          <w:color w:val="000000"/>
          <w:sz w:val="24"/>
          <w:szCs w:val="24"/>
        </w:rPr>
        <w:t xml:space="preserve"> и </w:t>
      </w:r>
      <w:proofErr w:type="spellStart"/>
      <w:r w:rsidRPr="004457CE">
        <w:rPr>
          <w:b/>
          <w:color w:val="000000"/>
          <w:sz w:val="24"/>
          <w:szCs w:val="24"/>
        </w:rPr>
        <w:t>газокислодную</w:t>
      </w:r>
      <w:proofErr w:type="spellEnd"/>
      <w:r w:rsidRPr="004457CE">
        <w:rPr>
          <w:b/>
          <w:color w:val="000000"/>
          <w:sz w:val="24"/>
          <w:szCs w:val="24"/>
        </w:rPr>
        <w:t>.</w:t>
      </w:r>
    </w:p>
    <w:p w:rsidR="00745AC4" w:rsidRDefault="00745AC4" w:rsidP="00745AC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Габаритные размеры </w:t>
      </w:r>
      <w:r w:rsidRPr="00745AC4">
        <w:rPr>
          <w:b/>
          <w:sz w:val="24"/>
          <w:szCs w:val="24"/>
        </w:rPr>
        <w:t>4 75</w:t>
      </w:r>
      <w:r w:rsidRPr="008E0D0F">
        <w:rPr>
          <w:b/>
          <w:sz w:val="24"/>
          <w:szCs w:val="24"/>
        </w:rPr>
        <w:t xml:space="preserve">0 </w:t>
      </w:r>
      <w:proofErr w:type="spellStart"/>
      <w:r>
        <w:rPr>
          <w:b/>
          <w:sz w:val="24"/>
          <w:szCs w:val="24"/>
        </w:rPr>
        <w:t>х</w:t>
      </w:r>
      <w:proofErr w:type="spellEnd"/>
      <w:r w:rsidRPr="008E0D0F">
        <w:rPr>
          <w:b/>
          <w:sz w:val="24"/>
          <w:szCs w:val="24"/>
        </w:rPr>
        <w:t xml:space="preserve"> </w:t>
      </w:r>
      <w:r w:rsidRPr="00745AC4">
        <w:rPr>
          <w:b/>
          <w:sz w:val="24"/>
          <w:szCs w:val="24"/>
        </w:rPr>
        <w:t>9 000</w:t>
      </w:r>
      <w:r>
        <w:rPr>
          <w:b/>
          <w:sz w:val="24"/>
          <w:szCs w:val="24"/>
        </w:rPr>
        <w:t xml:space="preserve"> мм</w:t>
      </w:r>
    </w:p>
    <w:p w:rsidR="00745AC4" w:rsidRDefault="00745AC4" w:rsidP="00745AC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Максимальная толщина резки плазмой  </w:t>
      </w:r>
      <w:proofErr w:type="gramStart"/>
      <w:r>
        <w:rPr>
          <w:b/>
          <w:sz w:val="24"/>
          <w:szCs w:val="24"/>
        </w:rPr>
        <w:t>-п</w:t>
      </w:r>
      <w:proofErr w:type="gramEnd"/>
      <w:r>
        <w:rPr>
          <w:b/>
          <w:sz w:val="24"/>
          <w:szCs w:val="24"/>
        </w:rPr>
        <w:t>рожиг</w:t>
      </w:r>
      <w:r w:rsidRPr="00FF7C6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– </w:t>
      </w:r>
      <w:smartTag w:uri="urn:schemas-microsoft-com:office:smarttags" w:element="metricconverter">
        <w:smartTagPr>
          <w:attr w:name="ProductID" w:val="80 мм"/>
        </w:smartTagPr>
        <w:r>
          <w:rPr>
            <w:b/>
            <w:sz w:val="24"/>
            <w:szCs w:val="24"/>
          </w:rPr>
          <w:t>80 мм</w:t>
        </w:r>
      </w:smartTag>
    </w:p>
    <w:p w:rsidR="00745AC4" w:rsidRDefault="00745AC4" w:rsidP="00745AC4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-с края листа – </w:t>
      </w:r>
      <w:smartTag w:uri="urn:schemas-microsoft-com:office:smarttags" w:element="metricconverter">
        <w:smartTagPr>
          <w:attr w:name="ProductID" w:val="120 мм"/>
        </w:smartTagPr>
        <w:r>
          <w:rPr>
            <w:b/>
            <w:sz w:val="24"/>
            <w:szCs w:val="24"/>
          </w:rPr>
          <w:t>120 мм</w:t>
        </w:r>
      </w:smartTag>
    </w:p>
    <w:p w:rsidR="00745AC4" w:rsidRPr="008E0D0F" w:rsidRDefault="00745AC4" w:rsidP="00745AC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Максимальная толщина резки газокислородной горелкой – </w:t>
      </w:r>
      <w:smartTag w:uri="urn:schemas-microsoft-com:office:smarttags" w:element="metricconverter">
        <w:smartTagPr>
          <w:attr w:name="ProductID" w:val="200 мм"/>
        </w:smartTagPr>
        <w:r>
          <w:rPr>
            <w:b/>
            <w:sz w:val="24"/>
            <w:szCs w:val="24"/>
          </w:rPr>
          <w:t>200 мм</w:t>
        </w:r>
      </w:smartTag>
    </w:p>
    <w:p w:rsidR="00745AC4" w:rsidRDefault="00745AC4" w:rsidP="00745AC4">
      <w:pPr>
        <w:rPr>
          <w:b/>
          <w:sz w:val="24"/>
          <w:szCs w:val="24"/>
        </w:rPr>
      </w:pPr>
    </w:p>
    <w:p w:rsidR="00745AC4" w:rsidRDefault="00745AC4" w:rsidP="00745AC4">
      <w:pPr>
        <w:rPr>
          <w:b/>
          <w:sz w:val="24"/>
          <w:szCs w:val="24"/>
        </w:rPr>
      </w:pPr>
      <w:r w:rsidRPr="00C443C5">
        <w:rPr>
          <w:rFonts w:hint="eastAsia"/>
          <w:b/>
          <w:sz w:val="24"/>
          <w:szCs w:val="24"/>
        </w:rPr>
        <w:t>Сервопривод</w:t>
      </w:r>
      <w:r w:rsidRPr="00C443C5">
        <w:rPr>
          <w:b/>
          <w:sz w:val="24"/>
          <w:szCs w:val="24"/>
        </w:rPr>
        <w:t xml:space="preserve"> (оси </w:t>
      </w:r>
      <w:r w:rsidRPr="00C443C5">
        <w:rPr>
          <w:b/>
          <w:sz w:val="24"/>
          <w:szCs w:val="24"/>
          <w:lang w:val="en-US"/>
        </w:rPr>
        <w:t>X</w:t>
      </w:r>
      <w:r w:rsidRPr="00C443C5">
        <w:rPr>
          <w:b/>
          <w:sz w:val="24"/>
          <w:szCs w:val="24"/>
        </w:rPr>
        <w:t xml:space="preserve">, </w:t>
      </w:r>
      <w:r w:rsidRPr="00C443C5">
        <w:rPr>
          <w:b/>
          <w:sz w:val="24"/>
          <w:szCs w:val="24"/>
          <w:lang w:val="en-US"/>
        </w:rPr>
        <w:t>Y</w:t>
      </w:r>
      <w:r w:rsidRPr="00C443C5">
        <w:rPr>
          <w:b/>
          <w:sz w:val="24"/>
          <w:szCs w:val="24"/>
        </w:rPr>
        <w:t xml:space="preserve">) </w:t>
      </w:r>
      <w:r>
        <w:rPr>
          <w:b/>
          <w:sz w:val="24"/>
          <w:szCs w:val="24"/>
        </w:rPr>
        <w:t>–</w:t>
      </w:r>
      <w:r w:rsidRPr="00C443C5">
        <w:rPr>
          <w:b/>
          <w:sz w:val="24"/>
          <w:szCs w:val="24"/>
        </w:rPr>
        <w:t xml:space="preserve"> </w:t>
      </w:r>
      <w:proofErr w:type="spellStart"/>
      <w:r w:rsidRPr="00C443C5">
        <w:rPr>
          <w:b/>
          <w:sz w:val="24"/>
          <w:szCs w:val="24"/>
          <w:lang w:val="en-US"/>
        </w:rPr>
        <w:t>Mitsibishi</w:t>
      </w:r>
      <w:proofErr w:type="spellEnd"/>
    </w:p>
    <w:p w:rsidR="00745AC4" w:rsidRPr="00745AC4" w:rsidRDefault="00745AC4" w:rsidP="00745AC4">
      <w:pPr>
        <w:rPr>
          <w:b/>
          <w:sz w:val="24"/>
          <w:szCs w:val="24"/>
        </w:rPr>
      </w:pPr>
      <w:r w:rsidRPr="00C443C5">
        <w:rPr>
          <w:b/>
          <w:sz w:val="24"/>
          <w:szCs w:val="24"/>
        </w:rPr>
        <w:t xml:space="preserve">Источник плазмы </w:t>
      </w:r>
      <w:r>
        <w:rPr>
          <w:b/>
          <w:sz w:val="24"/>
          <w:szCs w:val="24"/>
        </w:rPr>
        <w:t>–</w:t>
      </w:r>
      <w:r w:rsidRPr="00C443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en-US"/>
        </w:rPr>
        <w:t>Taiwan</w:t>
      </w:r>
      <w:r w:rsidRPr="00D608D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en-US"/>
        </w:rPr>
        <w:t>Plasma</w:t>
      </w:r>
    </w:p>
    <w:p w:rsidR="00CA1043" w:rsidRDefault="00CA1043" w:rsidP="00C103B0">
      <w:pPr>
        <w:rPr>
          <w:b/>
          <w:bCs/>
          <w:noProof/>
          <w:sz w:val="22"/>
          <w:szCs w:val="22"/>
        </w:rPr>
      </w:pPr>
    </w:p>
    <w:p w:rsidR="00745AC4" w:rsidRPr="00745AC4" w:rsidRDefault="00745AC4" w:rsidP="00745AC4">
      <w:pPr>
        <w:pStyle w:val="af5"/>
        <w:numPr>
          <w:ilvl w:val="0"/>
          <w:numId w:val="44"/>
        </w:numPr>
        <w:rPr>
          <w:b/>
          <w:sz w:val="24"/>
          <w:szCs w:val="24"/>
        </w:rPr>
      </w:pPr>
      <w:r w:rsidRPr="00745AC4">
        <w:rPr>
          <w:b/>
          <w:sz w:val="24"/>
          <w:szCs w:val="24"/>
        </w:rPr>
        <w:t>Спецификация</w:t>
      </w:r>
    </w:p>
    <w:p w:rsidR="00745AC4" w:rsidRPr="00745AC4" w:rsidRDefault="00745AC4" w:rsidP="00745AC4">
      <w:pPr>
        <w:ind w:left="360"/>
        <w:rPr>
          <w:b/>
          <w:sz w:val="24"/>
          <w:szCs w:val="24"/>
        </w:rPr>
      </w:pPr>
    </w:p>
    <w:p w:rsidR="00745AC4" w:rsidRDefault="00745AC4" w:rsidP="00DC4209">
      <w:pPr>
        <w:ind w:left="567"/>
        <w:rPr>
          <w:sz w:val="24"/>
          <w:szCs w:val="24"/>
        </w:rPr>
      </w:pPr>
      <w:r w:rsidRPr="006D6F2C">
        <w:rPr>
          <w:sz w:val="24"/>
          <w:szCs w:val="24"/>
        </w:rPr>
        <w:t xml:space="preserve">- </w:t>
      </w:r>
      <w:r w:rsidRPr="006D6F2C">
        <w:rPr>
          <w:rFonts w:hint="eastAsia"/>
          <w:sz w:val="24"/>
          <w:szCs w:val="24"/>
        </w:rPr>
        <w:t>Рабочая</w:t>
      </w:r>
      <w:r w:rsidRPr="006D6F2C">
        <w:rPr>
          <w:sz w:val="24"/>
          <w:szCs w:val="24"/>
        </w:rPr>
        <w:t xml:space="preserve"> площадь </w:t>
      </w:r>
      <w:r w:rsidRPr="002F0D71">
        <w:rPr>
          <w:sz w:val="24"/>
          <w:szCs w:val="24"/>
        </w:rPr>
        <w:t>3</w:t>
      </w:r>
      <w:r w:rsidRPr="006D6F2C">
        <w:rPr>
          <w:sz w:val="24"/>
          <w:szCs w:val="24"/>
          <w:lang w:val="en-US"/>
        </w:rPr>
        <w:t> </w:t>
      </w:r>
      <w:r w:rsidRPr="006D6F2C">
        <w:rPr>
          <w:sz w:val="24"/>
          <w:szCs w:val="24"/>
        </w:rPr>
        <w:t xml:space="preserve">000 </w:t>
      </w:r>
      <w:proofErr w:type="spellStart"/>
      <w:r w:rsidRPr="006D6F2C">
        <w:rPr>
          <w:sz w:val="24"/>
          <w:szCs w:val="24"/>
        </w:rPr>
        <w:t>х</w:t>
      </w:r>
      <w:proofErr w:type="spellEnd"/>
      <w:r w:rsidRPr="006D6F2C">
        <w:rPr>
          <w:sz w:val="24"/>
          <w:szCs w:val="24"/>
        </w:rPr>
        <w:t xml:space="preserve"> </w:t>
      </w:r>
      <w:r w:rsidRPr="002F0D71">
        <w:rPr>
          <w:sz w:val="24"/>
          <w:szCs w:val="24"/>
        </w:rPr>
        <w:t>7</w:t>
      </w:r>
      <w:r w:rsidRPr="006D6F2C">
        <w:rPr>
          <w:sz w:val="24"/>
          <w:szCs w:val="24"/>
        </w:rPr>
        <w:t xml:space="preserve"> 000 мм</w:t>
      </w:r>
    </w:p>
    <w:p w:rsidR="00934A6B" w:rsidRPr="006D6F2C" w:rsidRDefault="00934A6B" w:rsidP="00934A6B">
      <w:pPr>
        <w:ind w:left="567"/>
        <w:rPr>
          <w:sz w:val="24"/>
          <w:szCs w:val="24"/>
        </w:rPr>
      </w:pPr>
      <w:r>
        <w:rPr>
          <w:sz w:val="24"/>
          <w:szCs w:val="24"/>
        </w:rPr>
        <w:t>-</w:t>
      </w:r>
      <w:r w:rsidRPr="00934A6B">
        <w:rPr>
          <w:sz w:val="24"/>
          <w:szCs w:val="24"/>
        </w:rPr>
        <w:t xml:space="preserve"> </w:t>
      </w:r>
      <w:r w:rsidRPr="00682773">
        <w:rPr>
          <w:sz w:val="24"/>
          <w:szCs w:val="24"/>
        </w:rPr>
        <w:t>Входное нап</w:t>
      </w:r>
      <w:r>
        <w:rPr>
          <w:sz w:val="24"/>
          <w:szCs w:val="24"/>
        </w:rPr>
        <w:t xml:space="preserve">ряжение, ток – 380V, 50A </w:t>
      </w:r>
    </w:p>
    <w:p w:rsidR="00745AC4" w:rsidRPr="00682773" w:rsidRDefault="00745AC4" w:rsidP="00DC4209">
      <w:pPr>
        <w:ind w:left="567"/>
        <w:rPr>
          <w:sz w:val="24"/>
          <w:szCs w:val="24"/>
        </w:rPr>
      </w:pPr>
      <w:r w:rsidRPr="00682773">
        <w:rPr>
          <w:sz w:val="24"/>
          <w:szCs w:val="24"/>
        </w:rPr>
        <w:t>- Ширина направляющих (от центра одной направляющей до центра другой) - 4000мм</w:t>
      </w:r>
    </w:p>
    <w:p w:rsidR="00745AC4" w:rsidRPr="00682773" w:rsidRDefault="00745AC4" w:rsidP="00DC4209">
      <w:pPr>
        <w:ind w:left="56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82773">
        <w:rPr>
          <w:rFonts w:hint="eastAsia"/>
          <w:sz w:val="24"/>
          <w:szCs w:val="24"/>
        </w:rPr>
        <w:t>Общая</w:t>
      </w:r>
      <w:r w:rsidRPr="00682773">
        <w:rPr>
          <w:sz w:val="24"/>
          <w:szCs w:val="24"/>
        </w:rPr>
        <w:t xml:space="preserve"> длина – </w:t>
      </w:r>
      <w:smartTag w:uri="urn:schemas-microsoft-com:office:smarttags" w:element="metricconverter">
        <w:smartTagPr>
          <w:attr w:name="ProductID" w:val="9000 мм"/>
        </w:smartTagPr>
        <w:r w:rsidRPr="00682773">
          <w:rPr>
            <w:sz w:val="24"/>
            <w:szCs w:val="24"/>
          </w:rPr>
          <w:t>9000 мм</w:t>
        </w:r>
      </w:smartTag>
    </w:p>
    <w:p w:rsidR="00745AC4" w:rsidRPr="00201529" w:rsidRDefault="00745AC4" w:rsidP="00DC4209">
      <w:pPr>
        <w:ind w:left="56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82773">
        <w:rPr>
          <w:rFonts w:hint="eastAsia"/>
          <w:sz w:val="24"/>
          <w:szCs w:val="24"/>
        </w:rPr>
        <w:t>Общая</w:t>
      </w:r>
      <w:r w:rsidRPr="00201529">
        <w:rPr>
          <w:sz w:val="24"/>
          <w:szCs w:val="24"/>
        </w:rPr>
        <w:t xml:space="preserve"> </w:t>
      </w:r>
      <w:r w:rsidRPr="00682773">
        <w:rPr>
          <w:sz w:val="24"/>
          <w:szCs w:val="24"/>
        </w:rPr>
        <w:t>ширина</w:t>
      </w:r>
      <w:r w:rsidRPr="00201529">
        <w:rPr>
          <w:sz w:val="24"/>
          <w:szCs w:val="24"/>
        </w:rPr>
        <w:t xml:space="preserve"> – </w:t>
      </w:r>
      <w:smartTag w:uri="urn:schemas-microsoft-com:office:smarttags" w:element="metricconverter">
        <w:smartTagPr>
          <w:attr w:name="ProductID" w:val="4750 мм"/>
        </w:smartTagPr>
        <w:r w:rsidRPr="00201529">
          <w:rPr>
            <w:sz w:val="24"/>
            <w:szCs w:val="24"/>
          </w:rPr>
          <w:t xml:space="preserve">4750 </w:t>
        </w:r>
        <w:r w:rsidRPr="00682773">
          <w:rPr>
            <w:sz w:val="24"/>
            <w:szCs w:val="24"/>
          </w:rPr>
          <w:t>мм</w:t>
        </w:r>
      </w:smartTag>
    </w:p>
    <w:p w:rsidR="00745AC4" w:rsidRDefault="00745AC4" w:rsidP="00DC4209">
      <w:pPr>
        <w:ind w:left="56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82773">
        <w:rPr>
          <w:sz w:val="24"/>
          <w:szCs w:val="24"/>
        </w:rPr>
        <w:t>Мощность пр</w:t>
      </w:r>
      <w:r>
        <w:rPr>
          <w:sz w:val="24"/>
          <w:szCs w:val="24"/>
        </w:rPr>
        <w:t>ивода (</w:t>
      </w:r>
      <w:proofErr w:type="spellStart"/>
      <w:r>
        <w:rPr>
          <w:sz w:val="24"/>
          <w:szCs w:val="24"/>
        </w:rPr>
        <w:t>Mitsubishi</w:t>
      </w:r>
      <w:proofErr w:type="spellEnd"/>
      <w:r>
        <w:rPr>
          <w:sz w:val="24"/>
          <w:szCs w:val="24"/>
        </w:rPr>
        <w:t xml:space="preserve">) (ось X) – </w:t>
      </w:r>
      <w:r w:rsidRPr="006D6F2C">
        <w:rPr>
          <w:sz w:val="24"/>
          <w:szCs w:val="24"/>
        </w:rPr>
        <w:t>750</w:t>
      </w:r>
      <w:r w:rsidRPr="00682773">
        <w:rPr>
          <w:sz w:val="24"/>
          <w:szCs w:val="24"/>
        </w:rPr>
        <w:t xml:space="preserve"> Вт</w:t>
      </w:r>
    </w:p>
    <w:p w:rsidR="00745AC4" w:rsidRPr="00682773" w:rsidRDefault="00745AC4" w:rsidP="00DC4209">
      <w:pPr>
        <w:ind w:left="567"/>
        <w:rPr>
          <w:sz w:val="24"/>
          <w:szCs w:val="24"/>
        </w:rPr>
      </w:pPr>
      <w:r w:rsidRPr="00D94C18">
        <w:rPr>
          <w:sz w:val="24"/>
          <w:szCs w:val="24"/>
        </w:rPr>
        <w:t xml:space="preserve">- </w:t>
      </w:r>
      <w:r w:rsidRPr="00682773">
        <w:rPr>
          <w:sz w:val="24"/>
          <w:szCs w:val="24"/>
        </w:rPr>
        <w:t>Мощность пр</w:t>
      </w:r>
      <w:r>
        <w:rPr>
          <w:sz w:val="24"/>
          <w:szCs w:val="24"/>
        </w:rPr>
        <w:t>ивода (</w:t>
      </w:r>
      <w:proofErr w:type="spellStart"/>
      <w:r>
        <w:rPr>
          <w:sz w:val="24"/>
          <w:szCs w:val="24"/>
        </w:rPr>
        <w:t>Mitsubishi</w:t>
      </w:r>
      <w:proofErr w:type="spellEnd"/>
      <w:r>
        <w:rPr>
          <w:sz w:val="24"/>
          <w:szCs w:val="24"/>
        </w:rPr>
        <w:t xml:space="preserve">) (ось Y) – </w:t>
      </w:r>
      <w:r w:rsidRPr="006D6F2C">
        <w:rPr>
          <w:sz w:val="24"/>
          <w:szCs w:val="24"/>
        </w:rPr>
        <w:t>1 000</w:t>
      </w:r>
      <w:r w:rsidRPr="00682773">
        <w:rPr>
          <w:sz w:val="24"/>
          <w:szCs w:val="24"/>
        </w:rPr>
        <w:t xml:space="preserve"> Вт</w:t>
      </w:r>
    </w:p>
    <w:p w:rsidR="00745AC4" w:rsidRPr="00682773" w:rsidRDefault="00745AC4" w:rsidP="00DC4209">
      <w:pPr>
        <w:ind w:left="567"/>
        <w:rPr>
          <w:sz w:val="24"/>
          <w:szCs w:val="24"/>
        </w:rPr>
      </w:pPr>
      <w:r w:rsidRPr="00682773">
        <w:rPr>
          <w:sz w:val="24"/>
          <w:szCs w:val="24"/>
        </w:rPr>
        <w:t xml:space="preserve">- Скорость холостого перемещения –  до </w:t>
      </w:r>
      <w:r>
        <w:rPr>
          <w:sz w:val="24"/>
          <w:szCs w:val="24"/>
        </w:rPr>
        <w:t>1</w:t>
      </w:r>
      <w:r w:rsidRPr="00682773">
        <w:rPr>
          <w:sz w:val="24"/>
          <w:szCs w:val="24"/>
        </w:rPr>
        <w:t>8 000 мм/мин</w:t>
      </w:r>
    </w:p>
    <w:p w:rsidR="00745AC4" w:rsidRPr="00682773" w:rsidRDefault="00745AC4" w:rsidP="00DC4209">
      <w:pPr>
        <w:ind w:left="567"/>
        <w:rPr>
          <w:sz w:val="24"/>
          <w:szCs w:val="24"/>
        </w:rPr>
      </w:pPr>
      <w:r>
        <w:rPr>
          <w:sz w:val="24"/>
          <w:szCs w:val="24"/>
        </w:rPr>
        <w:t xml:space="preserve">- Скорость резания – до </w:t>
      </w:r>
      <w:r w:rsidRPr="00745AC4">
        <w:rPr>
          <w:sz w:val="24"/>
          <w:szCs w:val="24"/>
        </w:rPr>
        <w:t>10</w:t>
      </w:r>
      <w:r w:rsidRPr="00682773">
        <w:rPr>
          <w:sz w:val="24"/>
          <w:szCs w:val="24"/>
        </w:rPr>
        <w:t xml:space="preserve"> 000 мм/мин</w:t>
      </w:r>
    </w:p>
    <w:p w:rsidR="00745AC4" w:rsidRPr="00682773" w:rsidRDefault="00745AC4" w:rsidP="00DC4209">
      <w:pPr>
        <w:ind w:left="56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82773">
        <w:rPr>
          <w:sz w:val="24"/>
          <w:szCs w:val="24"/>
        </w:rPr>
        <w:t>Точность позиционирования - ±0,1/3000 мм</w:t>
      </w:r>
    </w:p>
    <w:p w:rsidR="00745AC4" w:rsidRPr="00201529" w:rsidRDefault="00745AC4" w:rsidP="00DC4209">
      <w:pPr>
        <w:ind w:left="567"/>
        <w:rPr>
          <w:sz w:val="24"/>
          <w:szCs w:val="24"/>
        </w:rPr>
      </w:pPr>
      <w:r w:rsidRPr="00201529">
        <w:rPr>
          <w:sz w:val="24"/>
          <w:szCs w:val="24"/>
        </w:rPr>
        <w:t xml:space="preserve">- </w:t>
      </w:r>
      <w:r w:rsidRPr="00682773">
        <w:rPr>
          <w:sz w:val="24"/>
          <w:szCs w:val="24"/>
        </w:rPr>
        <w:t>Повторяемость</w:t>
      </w:r>
      <w:r w:rsidRPr="00201529">
        <w:rPr>
          <w:sz w:val="24"/>
          <w:szCs w:val="24"/>
        </w:rPr>
        <w:t xml:space="preserve"> - ± </w:t>
      </w:r>
      <w:smartTag w:uri="urn:schemas-microsoft-com:office:smarttags" w:element="metricconverter">
        <w:smartTagPr>
          <w:attr w:name="ProductID" w:val="0.1 мм"/>
        </w:smartTagPr>
        <w:r w:rsidRPr="00201529">
          <w:rPr>
            <w:sz w:val="24"/>
            <w:szCs w:val="24"/>
          </w:rPr>
          <w:t xml:space="preserve">0.1 </w:t>
        </w:r>
        <w:r w:rsidRPr="00682773">
          <w:rPr>
            <w:sz w:val="24"/>
            <w:szCs w:val="24"/>
          </w:rPr>
          <w:t>мм</w:t>
        </w:r>
      </w:smartTag>
    </w:p>
    <w:p w:rsidR="00745AC4" w:rsidRPr="00470C19" w:rsidRDefault="00745AC4" w:rsidP="00DC4209">
      <w:pPr>
        <w:ind w:left="567"/>
        <w:rPr>
          <w:sz w:val="24"/>
          <w:szCs w:val="24"/>
        </w:rPr>
      </w:pPr>
      <w:r w:rsidRPr="00470C19">
        <w:rPr>
          <w:sz w:val="24"/>
          <w:szCs w:val="24"/>
        </w:rPr>
        <w:t xml:space="preserve">- </w:t>
      </w:r>
      <w:r w:rsidRPr="00682773">
        <w:rPr>
          <w:sz w:val="24"/>
          <w:szCs w:val="24"/>
        </w:rPr>
        <w:t>ЧПУ</w:t>
      </w:r>
      <w:r w:rsidRPr="00470C19">
        <w:rPr>
          <w:sz w:val="24"/>
          <w:szCs w:val="24"/>
        </w:rPr>
        <w:t xml:space="preserve"> </w:t>
      </w:r>
      <w:r w:rsidRPr="00682773">
        <w:rPr>
          <w:sz w:val="24"/>
          <w:szCs w:val="24"/>
        </w:rPr>
        <w:t>контроллер</w:t>
      </w:r>
    </w:p>
    <w:p w:rsidR="00745AC4" w:rsidRPr="00682773" w:rsidRDefault="00745AC4" w:rsidP="00DC4209">
      <w:pPr>
        <w:ind w:left="567"/>
        <w:rPr>
          <w:sz w:val="24"/>
          <w:szCs w:val="24"/>
        </w:rPr>
      </w:pPr>
      <w:r w:rsidRPr="00682773">
        <w:rPr>
          <w:rFonts w:hint="eastAsia"/>
          <w:sz w:val="24"/>
          <w:szCs w:val="24"/>
        </w:rPr>
        <w:t>•</w:t>
      </w:r>
      <w:r w:rsidRPr="00682773">
        <w:rPr>
          <w:sz w:val="24"/>
          <w:szCs w:val="24"/>
        </w:rPr>
        <w:tab/>
      </w:r>
      <w:smartTag w:uri="urn:schemas-microsoft-com:office:smarttags" w:element="metricconverter">
        <w:smartTagPr>
          <w:attr w:name="ProductID" w:val="12’"/>
        </w:smartTagPr>
        <w:r w:rsidRPr="00682773">
          <w:rPr>
            <w:sz w:val="24"/>
            <w:szCs w:val="24"/>
          </w:rPr>
          <w:t>12’</w:t>
        </w:r>
      </w:smartTag>
      <w:r w:rsidRPr="00682773">
        <w:rPr>
          <w:sz w:val="24"/>
          <w:szCs w:val="24"/>
        </w:rPr>
        <w:t xml:space="preserve"> TFT монитор с цветной графикой</w:t>
      </w:r>
    </w:p>
    <w:p w:rsidR="00745AC4" w:rsidRPr="00470C19" w:rsidRDefault="00745AC4" w:rsidP="00DC4209">
      <w:pPr>
        <w:ind w:left="567"/>
        <w:rPr>
          <w:sz w:val="24"/>
          <w:szCs w:val="24"/>
        </w:rPr>
      </w:pPr>
      <w:r w:rsidRPr="00470C19">
        <w:rPr>
          <w:rFonts w:hint="eastAsia"/>
          <w:sz w:val="24"/>
          <w:szCs w:val="24"/>
        </w:rPr>
        <w:t>•</w:t>
      </w:r>
      <w:r w:rsidRPr="00470C19">
        <w:rPr>
          <w:sz w:val="24"/>
          <w:szCs w:val="24"/>
        </w:rPr>
        <w:tab/>
        <w:t xml:space="preserve">512 </w:t>
      </w:r>
      <w:r w:rsidRPr="00682773">
        <w:rPr>
          <w:sz w:val="24"/>
          <w:szCs w:val="24"/>
          <w:lang w:val="en-US"/>
        </w:rPr>
        <w:t>Mb</w:t>
      </w:r>
      <w:r w:rsidRPr="00470C19">
        <w:rPr>
          <w:sz w:val="24"/>
          <w:szCs w:val="24"/>
        </w:rPr>
        <w:t xml:space="preserve"> - </w:t>
      </w:r>
      <w:r w:rsidRPr="00682773">
        <w:rPr>
          <w:sz w:val="24"/>
          <w:szCs w:val="24"/>
        </w:rPr>
        <w:t>ОЗУ</w:t>
      </w:r>
    </w:p>
    <w:p w:rsidR="00745AC4" w:rsidRPr="00682773" w:rsidRDefault="00745AC4" w:rsidP="00DC4209">
      <w:pPr>
        <w:ind w:left="567"/>
        <w:rPr>
          <w:sz w:val="24"/>
          <w:szCs w:val="24"/>
        </w:rPr>
      </w:pPr>
      <w:r w:rsidRPr="00682773">
        <w:rPr>
          <w:rFonts w:hint="eastAsia"/>
          <w:sz w:val="24"/>
          <w:szCs w:val="24"/>
        </w:rPr>
        <w:t>•</w:t>
      </w:r>
      <w:r w:rsidRPr="00682773">
        <w:rPr>
          <w:sz w:val="24"/>
          <w:szCs w:val="24"/>
        </w:rPr>
        <w:tab/>
        <w:t xml:space="preserve">Как минимум 512 </w:t>
      </w:r>
      <w:proofErr w:type="spellStart"/>
      <w:r w:rsidRPr="00682773">
        <w:rPr>
          <w:sz w:val="24"/>
          <w:szCs w:val="24"/>
        </w:rPr>
        <w:t>Mb</w:t>
      </w:r>
      <w:proofErr w:type="spellEnd"/>
      <w:r w:rsidRPr="00682773">
        <w:rPr>
          <w:sz w:val="24"/>
          <w:szCs w:val="24"/>
        </w:rPr>
        <w:t xml:space="preserve"> жесткий диск, (</w:t>
      </w:r>
      <w:proofErr w:type="gramStart"/>
      <w:r w:rsidRPr="00682773">
        <w:rPr>
          <w:sz w:val="24"/>
          <w:szCs w:val="24"/>
        </w:rPr>
        <w:t>более тысячи файлов</w:t>
      </w:r>
      <w:proofErr w:type="gramEnd"/>
      <w:r w:rsidRPr="00682773">
        <w:rPr>
          <w:sz w:val="24"/>
          <w:szCs w:val="24"/>
        </w:rPr>
        <w:t>, возможность сохранения).</w:t>
      </w:r>
    </w:p>
    <w:p w:rsidR="00745AC4" w:rsidRPr="00470C19" w:rsidRDefault="00745AC4" w:rsidP="00DC4209">
      <w:pPr>
        <w:ind w:left="567"/>
        <w:rPr>
          <w:sz w:val="24"/>
          <w:szCs w:val="24"/>
        </w:rPr>
      </w:pPr>
      <w:r w:rsidRPr="00470C19">
        <w:rPr>
          <w:rFonts w:hint="eastAsia"/>
          <w:sz w:val="24"/>
          <w:szCs w:val="24"/>
        </w:rPr>
        <w:t>•</w:t>
      </w:r>
      <w:r w:rsidRPr="00470C19">
        <w:rPr>
          <w:sz w:val="24"/>
          <w:szCs w:val="24"/>
        </w:rPr>
        <w:tab/>
      </w:r>
      <w:smartTag w:uri="urn:schemas-microsoft-com:office:smarttags" w:element="metricconverter">
        <w:smartTagPr>
          <w:attr w:name="ProductID" w:val="3,5’"/>
        </w:smartTagPr>
        <w:r w:rsidRPr="00470C19">
          <w:rPr>
            <w:sz w:val="24"/>
            <w:szCs w:val="24"/>
          </w:rPr>
          <w:t>3,5’</w:t>
        </w:r>
      </w:smartTag>
      <w:r w:rsidRPr="00470C19">
        <w:rPr>
          <w:sz w:val="24"/>
          <w:szCs w:val="24"/>
        </w:rPr>
        <w:t xml:space="preserve"> </w:t>
      </w:r>
      <w:r w:rsidRPr="00682773">
        <w:rPr>
          <w:sz w:val="24"/>
          <w:szCs w:val="24"/>
        </w:rPr>
        <w:t>дисковод</w:t>
      </w:r>
    </w:p>
    <w:p w:rsidR="00745AC4" w:rsidRPr="00470C19" w:rsidRDefault="00745AC4" w:rsidP="00DC4209">
      <w:pPr>
        <w:ind w:left="567"/>
        <w:rPr>
          <w:sz w:val="24"/>
          <w:szCs w:val="24"/>
        </w:rPr>
      </w:pPr>
      <w:r w:rsidRPr="00470C19">
        <w:rPr>
          <w:rFonts w:hint="eastAsia"/>
          <w:sz w:val="24"/>
          <w:szCs w:val="24"/>
        </w:rPr>
        <w:t>•</w:t>
      </w:r>
      <w:r w:rsidRPr="00470C19">
        <w:rPr>
          <w:sz w:val="24"/>
          <w:szCs w:val="24"/>
        </w:rPr>
        <w:tab/>
      </w:r>
      <w:r w:rsidRPr="00682773">
        <w:rPr>
          <w:sz w:val="24"/>
          <w:szCs w:val="24"/>
        </w:rPr>
        <w:t>Охлаждающее</w:t>
      </w:r>
      <w:r w:rsidRPr="00470C19">
        <w:rPr>
          <w:sz w:val="24"/>
          <w:szCs w:val="24"/>
        </w:rPr>
        <w:t xml:space="preserve"> </w:t>
      </w:r>
      <w:r w:rsidRPr="00682773">
        <w:rPr>
          <w:sz w:val="24"/>
          <w:szCs w:val="24"/>
        </w:rPr>
        <w:t>устройство</w:t>
      </w:r>
      <w:r w:rsidRPr="00470C19">
        <w:rPr>
          <w:sz w:val="24"/>
          <w:szCs w:val="24"/>
        </w:rPr>
        <w:t xml:space="preserve"> </w:t>
      </w:r>
      <w:r w:rsidRPr="00682773">
        <w:rPr>
          <w:sz w:val="24"/>
          <w:szCs w:val="24"/>
        </w:rPr>
        <w:t>для</w:t>
      </w:r>
      <w:r w:rsidRPr="00470C19">
        <w:rPr>
          <w:sz w:val="24"/>
          <w:szCs w:val="24"/>
        </w:rPr>
        <w:t xml:space="preserve"> </w:t>
      </w:r>
      <w:r w:rsidRPr="00682773">
        <w:rPr>
          <w:sz w:val="24"/>
          <w:szCs w:val="24"/>
        </w:rPr>
        <w:t>ЧПУ</w:t>
      </w:r>
    </w:p>
    <w:p w:rsidR="00745AC4" w:rsidRPr="00682773" w:rsidRDefault="00745AC4" w:rsidP="00DC4209">
      <w:pPr>
        <w:ind w:left="567"/>
        <w:rPr>
          <w:sz w:val="24"/>
          <w:szCs w:val="24"/>
        </w:rPr>
      </w:pPr>
      <w:r w:rsidRPr="00470C19">
        <w:rPr>
          <w:rFonts w:hint="eastAsia"/>
          <w:sz w:val="24"/>
          <w:szCs w:val="24"/>
        </w:rPr>
        <w:t>•</w:t>
      </w:r>
      <w:r w:rsidRPr="00470C19">
        <w:rPr>
          <w:sz w:val="24"/>
          <w:szCs w:val="24"/>
        </w:rPr>
        <w:tab/>
      </w:r>
      <w:r w:rsidRPr="00682773">
        <w:rPr>
          <w:sz w:val="24"/>
          <w:szCs w:val="24"/>
          <w:lang w:val="en-US"/>
        </w:rPr>
        <w:t>USB</w:t>
      </w:r>
      <w:r w:rsidRPr="00470C19">
        <w:rPr>
          <w:sz w:val="24"/>
          <w:szCs w:val="24"/>
        </w:rPr>
        <w:t xml:space="preserve"> </w:t>
      </w:r>
      <w:r w:rsidRPr="00682773">
        <w:rPr>
          <w:sz w:val="24"/>
          <w:szCs w:val="24"/>
        </w:rPr>
        <w:t>интерфейс</w:t>
      </w:r>
    </w:p>
    <w:p w:rsidR="00745AC4" w:rsidRPr="00682773" w:rsidRDefault="00745AC4" w:rsidP="00DC4209">
      <w:pPr>
        <w:ind w:left="567"/>
        <w:rPr>
          <w:sz w:val="24"/>
          <w:szCs w:val="24"/>
        </w:rPr>
      </w:pPr>
      <w:r w:rsidRPr="00682773">
        <w:rPr>
          <w:rFonts w:hint="eastAsia"/>
          <w:sz w:val="24"/>
          <w:szCs w:val="24"/>
        </w:rPr>
        <w:t>•</w:t>
      </w:r>
      <w:r w:rsidRPr="00682773">
        <w:rPr>
          <w:sz w:val="24"/>
          <w:szCs w:val="24"/>
        </w:rPr>
        <w:tab/>
        <w:t xml:space="preserve">Авторегулировка напряжения </w:t>
      </w:r>
      <w:r>
        <w:rPr>
          <w:sz w:val="24"/>
          <w:szCs w:val="24"/>
        </w:rPr>
        <w:t>с помощью,</w:t>
      </w:r>
      <w:r w:rsidRPr="00682773">
        <w:rPr>
          <w:sz w:val="24"/>
          <w:szCs w:val="24"/>
        </w:rPr>
        <w:t xml:space="preserve"> </w:t>
      </w:r>
      <w:r>
        <w:rPr>
          <w:sz w:val="24"/>
          <w:szCs w:val="24"/>
        </w:rPr>
        <w:t>для стабилизации мощности</w:t>
      </w:r>
    </w:p>
    <w:p w:rsidR="00745AC4" w:rsidRDefault="00745AC4" w:rsidP="00DC4209">
      <w:pPr>
        <w:ind w:left="567"/>
        <w:rPr>
          <w:sz w:val="24"/>
          <w:szCs w:val="24"/>
        </w:rPr>
      </w:pPr>
      <w:r w:rsidRPr="00682773">
        <w:rPr>
          <w:rFonts w:hint="eastAsia"/>
          <w:sz w:val="24"/>
          <w:szCs w:val="24"/>
        </w:rPr>
        <w:t>•</w:t>
      </w:r>
      <w:r w:rsidRPr="00682773">
        <w:rPr>
          <w:sz w:val="24"/>
          <w:szCs w:val="24"/>
        </w:rPr>
        <w:tab/>
        <w:t xml:space="preserve">Защита </w:t>
      </w:r>
      <w:proofErr w:type="spellStart"/>
      <w:r w:rsidRPr="00682773">
        <w:rPr>
          <w:sz w:val="24"/>
          <w:szCs w:val="24"/>
        </w:rPr>
        <w:t>сервосистемы</w:t>
      </w:r>
      <w:proofErr w:type="spellEnd"/>
      <w:r w:rsidRPr="00682773">
        <w:rPr>
          <w:sz w:val="24"/>
          <w:szCs w:val="24"/>
        </w:rPr>
        <w:t xml:space="preserve"> от радиопомех.</w:t>
      </w:r>
    </w:p>
    <w:p w:rsidR="00934A6B" w:rsidRPr="00682773" w:rsidRDefault="00934A6B" w:rsidP="00DC4209">
      <w:pPr>
        <w:ind w:left="567"/>
        <w:rPr>
          <w:sz w:val="24"/>
          <w:szCs w:val="24"/>
        </w:rPr>
      </w:pPr>
    </w:p>
    <w:p w:rsidR="00745AC4" w:rsidRDefault="00745AC4" w:rsidP="00DC4209">
      <w:pPr>
        <w:ind w:left="567"/>
        <w:rPr>
          <w:b/>
          <w:bCs/>
          <w:noProof/>
          <w:sz w:val="22"/>
          <w:szCs w:val="22"/>
        </w:rPr>
      </w:pPr>
    </w:p>
    <w:p w:rsidR="00745AC4" w:rsidRDefault="00745AC4" w:rsidP="00745AC4">
      <w:pPr>
        <w:pStyle w:val="af5"/>
        <w:numPr>
          <w:ilvl w:val="0"/>
          <w:numId w:val="44"/>
        </w:numPr>
        <w:rPr>
          <w:b/>
          <w:sz w:val="22"/>
          <w:szCs w:val="22"/>
        </w:rPr>
      </w:pPr>
      <w:r w:rsidRPr="00745AC4">
        <w:rPr>
          <w:b/>
          <w:sz w:val="22"/>
          <w:szCs w:val="22"/>
        </w:rPr>
        <w:t xml:space="preserve"> Функции ЧПУ</w:t>
      </w:r>
    </w:p>
    <w:p w:rsidR="00DC4209" w:rsidRPr="00745AC4" w:rsidRDefault="00DC4209" w:rsidP="00DC4209">
      <w:pPr>
        <w:pStyle w:val="af5"/>
        <w:rPr>
          <w:b/>
          <w:sz w:val="22"/>
          <w:szCs w:val="22"/>
        </w:rPr>
      </w:pPr>
    </w:p>
    <w:p w:rsidR="00745AC4" w:rsidRPr="00934A6B" w:rsidRDefault="00745AC4" w:rsidP="00745AC4">
      <w:pPr>
        <w:pStyle w:val="af5"/>
        <w:numPr>
          <w:ilvl w:val="1"/>
          <w:numId w:val="45"/>
        </w:numPr>
        <w:rPr>
          <w:sz w:val="24"/>
          <w:szCs w:val="24"/>
        </w:rPr>
      </w:pPr>
      <w:r w:rsidRPr="00934A6B">
        <w:rPr>
          <w:sz w:val="24"/>
          <w:szCs w:val="24"/>
        </w:rPr>
        <w:t>Автоматическое обнаружение стартовой точки - это либо прокалывание</w:t>
      </w:r>
      <w:r w:rsidR="00934A6B">
        <w:rPr>
          <w:sz w:val="24"/>
          <w:szCs w:val="24"/>
        </w:rPr>
        <w:t>,</w:t>
      </w:r>
      <w:r w:rsidRPr="00934A6B">
        <w:rPr>
          <w:sz w:val="24"/>
          <w:szCs w:val="24"/>
        </w:rPr>
        <w:t xml:space="preserve"> либо резка по кромке.</w:t>
      </w:r>
    </w:p>
    <w:p w:rsidR="00DC4209" w:rsidRPr="00934A6B" w:rsidRDefault="00DC4209" w:rsidP="00DC4209">
      <w:pPr>
        <w:pStyle w:val="af5"/>
        <w:numPr>
          <w:ilvl w:val="0"/>
          <w:numId w:val="45"/>
        </w:numPr>
        <w:rPr>
          <w:sz w:val="24"/>
          <w:szCs w:val="24"/>
        </w:rPr>
      </w:pPr>
      <w:r w:rsidRPr="00934A6B">
        <w:rPr>
          <w:sz w:val="24"/>
          <w:szCs w:val="24"/>
        </w:rPr>
        <w:t>Автоматическое уменьшение скорости на 100%-50% при резке по кругу или по дуге (плазменная резка).</w:t>
      </w:r>
    </w:p>
    <w:p w:rsidR="00DC4209" w:rsidRPr="00934A6B" w:rsidRDefault="00DC4209" w:rsidP="00DC4209">
      <w:pPr>
        <w:pStyle w:val="af5"/>
        <w:numPr>
          <w:ilvl w:val="0"/>
          <w:numId w:val="45"/>
        </w:numPr>
        <w:rPr>
          <w:sz w:val="24"/>
          <w:szCs w:val="24"/>
        </w:rPr>
      </w:pPr>
      <w:r w:rsidRPr="00934A6B">
        <w:rPr>
          <w:rFonts w:hint="eastAsia"/>
          <w:sz w:val="24"/>
          <w:szCs w:val="24"/>
        </w:rPr>
        <w:t>Сокращение</w:t>
      </w:r>
      <w:r w:rsidRPr="00934A6B">
        <w:rPr>
          <w:sz w:val="24"/>
          <w:szCs w:val="24"/>
        </w:rPr>
        <w:t xml:space="preserve"> скорости для уменьшения или отсутствия наклона.</w:t>
      </w:r>
    </w:p>
    <w:p w:rsidR="00DC4209" w:rsidRPr="00934A6B" w:rsidRDefault="00DC4209" w:rsidP="00DC4209">
      <w:pPr>
        <w:pStyle w:val="af5"/>
        <w:numPr>
          <w:ilvl w:val="0"/>
          <w:numId w:val="45"/>
        </w:numPr>
        <w:rPr>
          <w:sz w:val="24"/>
          <w:szCs w:val="24"/>
        </w:rPr>
      </w:pPr>
      <w:r w:rsidRPr="00934A6B">
        <w:rPr>
          <w:sz w:val="24"/>
          <w:szCs w:val="24"/>
        </w:rPr>
        <w:t>2 различных скорости резания – при резьбе более толстых листов, стартовая скорость должна быть ниже обычной, для того чтобы уменьшить шаг реза.</w:t>
      </w:r>
    </w:p>
    <w:p w:rsidR="00DC4209" w:rsidRPr="00934A6B" w:rsidRDefault="00DC4209" w:rsidP="00DC4209">
      <w:pPr>
        <w:pStyle w:val="af5"/>
        <w:numPr>
          <w:ilvl w:val="0"/>
          <w:numId w:val="45"/>
        </w:numPr>
        <w:rPr>
          <w:sz w:val="24"/>
          <w:szCs w:val="24"/>
        </w:rPr>
      </w:pPr>
      <w:r w:rsidRPr="00934A6B">
        <w:rPr>
          <w:sz w:val="24"/>
          <w:szCs w:val="24"/>
        </w:rPr>
        <w:t xml:space="preserve">Настройка дискретности ЧПУ может дойти до </w:t>
      </w:r>
      <w:proofErr w:type="spellStart"/>
      <w:r w:rsidRPr="00934A6B">
        <w:rPr>
          <w:sz w:val="24"/>
          <w:szCs w:val="24"/>
          <w:lang w:val="en-US"/>
        </w:rPr>
        <w:t>xxxx</w:t>
      </w:r>
      <w:proofErr w:type="spellEnd"/>
      <w:r w:rsidRPr="00934A6B">
        <w:rPr>
          <w:sz w:val="24"/>
          <w:szCs w:val="24"/>
        </w:rPr>
        <w:t>.</w:t>
      </w:r>
      <w:proofErr w:type="spellStart"/>
      <w:r w:rsidRPr="00934A6B">
        <w:rPr>
          <w:sz w:val="24"/>
          <w:szCs w:val="24"/>
          <w:lang w:val="en-US"/>
        </w:rPr>
        <w:t>xxxx</w:t>
      </w:r>
      <w:proofErr w:type="spellEnd"/>
      <w:r w:rsidRPr="00934A6B">
        <w:rPr>
          <w:sz w:val="24"/>
          <w:szCs w:val="24"/>
        </w:rPr>
        <w:t>, 8 цифровых чисел в сумме. Допустимое отклонение 0,5 на 10 млн.</w:t>
      </w:r>
    </w:p>
    <w:p w:rsidR="00DC4209" w:rsidRPr="00934A6B" w:rsidRDefault="00DC4209" w:rsidP="00DC4209">
      <w:pPr>
        <w:pStyle w:val="af5"/>
        <w:numPr>
          <w:ilvl w:val="0"/>
          <w:numId w:val="45"/>
        </w:numPr>
        <w:rPr>
          <w:sz w:val="24"/>
          <w:szCs w:val="24"/>
        </w:rPr>
      </w:pPr>
      <w:r w:rsidRPr="00934A6B">
        <w:rPr>
          <w:sz w:val="24"/>
          <w:szCs w:val="24"/>
        </w:rPr>
        <w:t>Функция плазменной маркировки</w:t>
      </w:r>
    </w:p>
    <w:p w:rsidR="00DC4209" w:rsidRPr="00934A6B" w:rsidRDefault="00DC4209" w:rsidP="00DC4209">
      <w:pPr>
        <w:pStyle w:val="af5"/>
        <w:numPr>
          <w:ilvl w:val="0"/>
          <w:numId w:val="45"/>
        </w:numPr>
        <w:rPr>
          <w:sz w:val="24"/>
          <w:szCs w:val="24"/>
        </w:rPr>
      </w:pPr>
      <w:r w:rsidRPr="00934A6B">
        <w:rPr>
          <w:sz w:val="24"/>
          <w:szCs w:val="24"/>
        </w:rPr>
        <w:t>Функция трубореза (опция)</w:t>
      </w:r>
    </w:p>
    <w:p w:rsidR="00DC4209" w:rsidRPr="00934A6B" w:rsidRDefault="00DC4209" w:rsidP="00DC4209">
      <w:pPr>
        <w:pStyle w:val="af5"/>
        <w:numPr>
          <w:ilvl w:val="0"/>
          <w:numId w:val="45"/>
        </w:numPr>
        <w:rPr>
          <w:sz w:val="24"/>
          <w:szCs w:val="24"/>
        </w:rPr>
      </w:pPr>
      <w:r w:rsidRPr="00934A6B">
        <w:rPr>
          <w:sz w:val="24"/>
          <w:szCs w:val="24"/>
        </w:rPr>
        <w:t>Вычисления после разреза, - последняя точка внутреннего круга или выступающая или впалая поверхность</w:t>
      </w:r>
    </w:p>
    <w:p w:rsidR="00DC4209" w:rsidRPr="00934A6B" w:rsidRDefault="00DC4209" w:rsidP="00DC4209">
      <w:pPr>
        <w:pStyle w:val="af5"/>
        <w:numPr>
          <w:ilvl w:val="0"/>
          <w:numId w:val="45"/>
        </w:numPr>
        <w:rPr>
          <w:sz w:val="24"/>
          <w:szCs w:val="24"/>
        </w:rPr>
      </w:pPr>
      <w:r w:rsidRPr="00934A6B">
        <w:rPr>
          <w:sz w:val="24"/>
          <w:szCs w:val="24"/>
        </w:rPr>
        <w:t>Установка радиуса или диаметра для функции маркировки.</w:t>
      </w:r>
    </w:p>
    <w:p w:rsidR="00DC4209" w:rsidRPr="00934A6B" w:rsidRDefault="00DC4209" w:rsidP="00DC4209">
      <w:pPr>
        <w:pStyle w:val="af5"/>
        <w:numPr>
          <w:ilvl w:val="0"/>
          <w:numId w:val="45"/>
        </w:numPr>
        <w:rPr>
          <w:sz w:val="24"/>
          <w:szCs w:val="24"/>
        </w:rPr>
      </w:pPr>
      <w:r w:rsidRPr="00934A6B">
        <w:rPr>
          <w:sz w:val="24"/>
          <w:szCs w:val="24"/>
        </w:rPr>
        <w:t>Автоматическое прохождение резки между каждым листом (ЧПУ автоматически будет нарезать от одного края листа к следующей точке прокалывания).</w:t>
      </w:r>
    </w:p>
    <w:p w:rsidR="00DC4209" w:rsidRPr="00934A6B" w:rsidRDefault="00DC4209" w:rsidP="00DC4209">
      <w:pPr>
        <w:pStyle w:val="af5"/>
        <w:numPr>
          <w:ilvl w:val="0"/>
          <w:numId w:val="45"/>
        </w:numPr>
        <w:rPr>
          <w:sz w:val="24"/>
          <w:szCs w:val="24"/>
        </w:rPr>
      </w:pPr>
      <w:r w:rsidRPr="00934A6B">
        <w:rPr>
          <w:sz w:val="24"/>
          <w:szCs w:val="24"/>
        </w:rPr>
        <w:t>Автоматическое размещение по ячейкам для кругов</w:t>
      </w:r>
    </w:p>
    <w:p w:rsidR="00DC4209" w:rsidRPr="00934A6B" w:rsidRDefault="00DC4209" w:rsidP="00DC4209">
      <w:pPr>
        <w:pStyle w:val="af5"/>
        <w:numPr>
          <w:ilvl w:val="0"/>
          <w:numId w:val="45"/>
        </w:numPr>
        <w:rPr>
          <w:sz w:val="24"/>
          <w:szCs w:val="24"/>
        </w:rPr>
      </w:pPr>
      <w:r w:rsidRPr="00934A6B">
        <w:rPr>
          <w:sz w:val="24"/>
          <w:szCs w:val="24"/>
        </w:rPr>
        <w:lastRenderedPageBreak/>
        <w:t>Авто разделение кругов на 2 или 3 части, если он слишком большой для резки.</w:t>
      </w:r>
    </w:p>
    <w:p w:rsidR="00DC4209" w:rsidRPr="00934A6B" w:rsidRDefault="00DC4209" w:rsidP="00DC4209">
      <w:pPr>
        <w:pStyle w:val="af5"/>
        <w:numPr>
          <w:ilvl w:val="0"/>
          <w:numId w:val="45"/>
        </w:numPr>
        <w:rPr>
          <w:sz w:val="24"/>
          <w:szCs w:val="24"/>
        </w:rPr>
      </w:pPr>
      <w:r w:rsidRPr="00934A6B">
        <w:rPr>
          <w:sz w:val="24"/>
          <w:szCs w:val="24"/>
        </w:rPr>
        <w:t>При резании возможность остановки и переустановки в любую точку для повторной резки.</w:t>
      </w:r>
    </w:p>
    <w:p w:rsidR="00DC4209" w:rsidRPr="00934A6B" w:rsidRDefault="00DC4209" w:rsidP="00DC4209">
      <w:pPr>
        <w:pStyle w:val="af5"/>
        <w:numPr>
          <w:ilvl w:val="0"/>
          <w:numId w:val="45"/>
        </w:numPr>
        <w:rPr>
          <w:sz w:val="24"/>
          <w:szCs w:val="24"/>
        </w:rPr>
      </w:pPr>
      <w:r w:rsidRPr="00934A6B">
        <w:rPr>
          <w:sz w:val="24"/>
          <w:szCs w:val="24"/>
        </w:rPr>
        <w:t>Беспроводное дистанционное управление – увеличение/уменьшение скорости, остановка, продолжение работы, продвижение вперед, обратный ход, резание.</w:t>
      </w:r>
    </w:p>
    <w:p w:rsidR="00DC4209" w:rsidRPr="00934A6B" w:rsidRDefault="00DC4209" w:rsidP="00DC4209">
      <w:pPr>
        <w:pStyle w:val="af5"/>
        <w:numPr>
          <w:ilvl w:val="0"/>
          <w:numId w:val="45"/>
        </w:numPr>
        <w:rPr>
          <w:sz w:val="24"/>
          <w:szCs w:val="24"/>
        </w:rPr>
      </w:pPr>
      <w:r w:rsidRPr="00934A6B">
        <w:rPr>
          <w:sz w:val="24"/>
          <w:szCs w:val="24"/>
        </w:rPr>
        <w:t>Автоматическое ускорение/замедление на углах.</w:t>
      </w:r>
    </w:p>
    <w:p w:rsidR="00DC4209" w:rsidRPr="00934A6B" w:rsidRDefault="00DC4209" w:rsidP="00DC4209">
      <w:pPr>
        <w:pStyle w:val="af5"/>
        <w:numPr>
          <w:ilvl w:val="0"/>
          <w:numId w:val="45"/>
        </w:numPr>
        <w:rPr>
          <w:sz w:val="24"/>
          <w:szCs w:val="24"/>
        </w:rPr>
      </w:pPr>
      <w:r w:rsidRPr="00934A6B">
        <w:rPr>
          <w:sz w:val="24"/>
          <w:szCs w:val="24"/>
        </w:rPr>
        <w:t>Автоматическое выравнивание/регулировка листов.</w:t>
      </w:r>
    </w:p>
    <w:p w:rsidR="00DC4209" w:rsidRPr="00934A6B" w:rsidRDefault="00DC4209" w:rsidP="00DC4209">
      <w:pPr>
        <w:pStyle w:val="af5"/>
        <w:numPr>
          <w:ilvl w:val="0"/>
          <w:numId w:val="45"/>
        </w:numPr>
        <w:rPr>
          <w:sz w:val="24"/>
          <w:szCs w:val="24"/>
        </w:rPr>
      </w:pPr>
      <w:r w:rsidRPr="00934A6B">
        <w:rPr>
          <w:sz w:val="24"/>
          <w:szCs w:val="24"/>
        </w:rPr>
        <w:t>Движение прокалывания определяется пользователем.</w:t>
      </w:r>
    </w:p>
    <w:p w:rsidR="00DC4209" w:rsidRPr="00934A6B" w:rsidRDefault="00DC4209" w:rsidP="00DC4209">
      <w:pPr>
        <w:pStyle w:val="af5"/>
        <w:numPr>
          <w:ilvl w:val="0"/>
          <w:numId w:val="45"/>
        </w:numPr>
        <w:rPr>
          <w:sz w:val="24"/>
          <w:szCs w:val="24"/>
        </w:rPr>
      </w:pPr>
      <w:r w:rsidRPr="00934A6B">
        <w:rPr>
          <w:sz w:val="24"/>
          <w:szCs w:val="24"/>
        </w:rPr>
        <w:t>Изменение пропорций смеси газов плазмы согласно толщине листа (настраивается).</w:t>
      </w:r>
    </w:p>
    <w:p w:rsidR="00DC4209" w:rsidRPr="00934A6B" w:rsidRDefault="00DC4209" w:rsidP="00DC4209">
      <w:pPr>
        <w:pStyle w:val="af5"/>
        <w:numPr>
          <w:ilvl w:val="0"/>
          <w:numId w:val="45"/>
        </w:numPr>
        <w:rPr>
          <w:sz w:val="24"/>
          <w:szCs w:val="24"/>
        </w:rPr>
      </w:pPr>
      <w:r w:rsidRPr="00934A6B">
        <w:rPr>
          <w:sz w:val="24"/>
          <w:szCs w:val="24"/>
        </w:rPr>
        <w:t xml:space="preserve">Установка надреза с помощью </w:t>
      </w:r>
      <w:r w:rsidRPr="00934A6B">
        <w:rPr>
          <w:sz w:val="24"/>
          <w:szCs w:val="24"/>
          <w:lang w:val="en-US"/>
        </w:rPr>
        <w:t>CAD</w:t>
      </w:r>
      <w:r w:rsidRPr="00934A6B">
        <w:rPr>
          <w:sz w:val="24"/>
          <w:szCs w:val="24"/>
        </w:rPr>
        <w:t>/</w:t>
      </w:r>
      <w:r w:rsidRPr="00934A6B">
        <w:rPr>
          <w:sz w:val="24"/>
          <w:szCs w:val="24"/>
          <w:lang w:val="en-US"/>
        </w:rPr>
        <w:t>CAM</w:t>
      </w:r>
      <w:r w:rsidRPr="00934A6B">
        <w:rPr>
          <w:sz w:val="24"/>
          <w:szCs w:val="24"/>
        </w:rPr>
        <w:t xml:space="preserve"> метода доступа кодовой таблицы.</w:t>
      </w:r>
    </w:p>
    <w:p w:rsidR="00DC4209" w:rsidRPr="00934A6B" w:rsidRDefault="00934A6B" w:rsidP="00DC4209">
      <w:pPr>
        <w:pStyle w:val="af5"/>
        <w:numPr>
          <w:ilvl w:val="0"/>
          <w:numId w:val="45"/>
        </w:numPr>
        <w:rPr>
          <w:sz w:val="24"/>
          <w:szCs w:val="24"/>
        </w:rPr>
      </w:pPr>
      <w:r w:rsidRPr="00934A6B">
        <w:rPr>
          <w:sz w:val="24"/>
          <w:szCs w:val="24"/>
        </w:rPr>
        <w:t>Возможность расширения образцов форм</w:t>
      </w:r>
    </w:p>
    <w:p w:rsidR="00934A6B" w:rsidRPr="00934A6B" w:rsidRDefault="00934A6B" w:rsidP="00934A6B">
      <w:pPr>
        <w:pStyle w:val="af5"/>
        <w:numPr>
          <w:ilvl w:val="0"/>
          <w:numId w:val="45"/>
        </w:numPr>
        <w:rPr>
          <w:sz w:val="24"/>
          <w:szCs w:val="24"/>
        </w:rPr>
      </w:pPr>
      <w:r w:rsidRPr="00934A6B">
        <w:rPr>
          <w:sz w:val="24"/>
          <w:szCs w:val="24"/>
        </w:rPr>
        <w:t>Множество типовых форм контуров для стальной конструкции</w:t>
      </w:r>
    </w:p>
    <w:p w:rsidR="00934A6B" w:rsidRPr="00934A6B" w:rsidRDefault="00934A6B" w:rsidP="00934A6B">
      <w:pPr>
        <w:pStyle w:val="af5"/>
        <w:numPr>
          <w:ilvl w:val="0"/>
          <w:numId w:val="45"/>
        </w:numPr>
        <w:rPr>
          <w:sz w:val="24"/>
          <w:szCs w:val="24"/>
        </w:rPr>
      </w:pPr>
      <w:r w:rsidRPr="00934A6B">
        <w:rPr>
          <w:sz w:val="24"/>
          <w:szCs w:val="24"/>
        </w:rPr>
        <w:t>Размещения по ячейкам в ЧПУ</w:t>
      </w:r>
    </w:p>
    <w:p w:rsidR="00934A6B" w:rsidRPr="00934A6B" w:rsidRDefault="00934A6B" w:rsidP="00934A6B">
      <w:pPr>
        <w:pStyle w:val="af5"/>
        <w:numPr>
          <w:ilvl w:val="0"/>
          <w:numId w:val="45"/>
        </w:numPr>
        <w:rPr>
          <w:sz w:val="24"/>
          <w:szCs w:val="24"/>
        </w:rPr>
      </w:pPr>
      <w:r w:rsidRPr="00934A6B">
        <w:rPr>
          <w:sz w:val="24"/>
          <w:szCs w:val="24"/>
        </w:rPr>
        <w:t xml:space="preserve">Конвертирование HPGL файлов - автоматическое распределение по ячейкам внутренней режущей траектории. </w:t>
      </w:r>
    </w:p>
    <w:p w:rsidR="00934A6B" w:rsidRPr="00934A6B" w:rsidRDefault="00934A6B" w:rsidP="00DC4209">
      <w:pPr>
        <w:pStyle w:val="af5"/>
        <w:numPr>
          <w:ilvl w:val="0"/>
          <w:numId w:val="45"/>
        </w:numPr>
        <w:rPr>
          <w:sz w:val="24"/>
          <w:szCs w:val="24"/>
        </w:rPr>
      </w:pPr>
      <w:r w:rsidRPr="00934A6B">
        <w:rPr>
          <w:rFonts w:hint="eastAsia"/>
          <w:sz w:val="24"/>
          <w:szCs w:val="24"/>
        </w:rPr>
        <w:t>Контурное</w:t>
      </w:r>
      <w:r w:rsidRPr="00934A6B">
        <w:rPr>
          <w:sz w:val="24"/>
          <w:szCs w:val="24"/>
        </w:rPr>
        <w:t xml:space="preserve"> резание, затем внешнее резание контура</w:t>
      </w:r>
      <w:r>
        <w:rPr>
          <w:sz w:val="24"/>
          <w:szCs w:val="24"/>
        </w:rPr>
        <w:t>.</w:t>
      </w:r>
    </w:p>
    <w:p w:rsidR="00934A6B" w:rsidRPr="00934A6B" w:rsidRDefault="00934A6B" w:rsidP="00DC4209">
      <w:pPr>
        <w:pStyle w:val="af5"/>
        <w:numPr>
          <w:ilvl w:val="0"/>
          <w:numId w:val="45"/>
        </w:numPr>
        <w:rPr>
          <w:sz w:val="24"/>
          <w:szCs w:val="24"/>
        </w:rPr>
      </w:pPr>
      <w:r w:rsidRPr="00934A6B">
        <w:rPr>
          <w:sz w:val="24"/>
          <w:szCs w:val="24"/>
        </w:rPr>
        <w:t>Функция записи и сохранения данных в ЧПУ (опция)</w:t>
      </w:r>
    </w:p>
    <w:p w:rsidR="00934A6B" w:rsidRPr="00934A6B" w:rsidRDefault="00934A6B" w:rsidP="00934A6B">
      <w:pPr>
        <w:pStyle w:val="af5"/>
        <w:numPr>
          <w:ilvl w:val="0"/>
          <w:numId w:val="45"/>
        </w:numPr>
        <w:rPr>
          <w:sz w:val="24"/>
          <w:szCs w:val="24"/>
        </w:rPr>
      </w:pPr>
      <w:r w:rsidRPr="00934A6B">
        <w:rPr>
          <w:sz w:val="24"/>
          <w:szCs w:val="24"/>
        </w:rPr>
        <w:t xml:space="preserve">Программа быстро и легко редактируется на ЧПУ при помощи принципа линейной дуги. </w:t>
      </w:r>
    </w:p>
    <w:p w:rsidR="00934A6B" w:rsidRPr="00934A6B" w:rsidRDefault="00934A6B" w:rsidP="00934A6B">
      <w:pPr>
        <w:pStyle w:val="af5"/>
        <w:numPr>
          <w:ilvl w:val="0"/>
          <w:numId w:val="45"/>
        </w:numPr>
        <w:rPr>
          <w:sz w:val="24"/>
          <w:szCs w:val="24"/>
        </w:rPr>
      </w:pPr>
      <w:r w:rsidRPr="00934A6B">
        <w:rPr>
          <w:sz w:val="24"/>
          <w:szCs w:val="24"/>
        </w:rPr>
        <w:t>Возможность конвертирования круговых данных в овальные данные для резки ЧПУ.</w:t>
      </w:r>
    </w:p>
    <w:p w:rsidR="00934A6B" w:rsidRPr="00934A6B" w:rsidRDefault="00934A6B" w:rsidP="00934A6B">
      <w:pPr>
        <w:pStyle w:val="af5"/>
        <w:numPr>
          <w:ilvl w:val="0"/>
          <w:numId w:val="45"/>
        </w:numPr>
        <w:rPr>
          <w:sz w:val="24"/>
          <w:szCs w:val="24"/>
        </w:rPr>
      </w:pPr>
      <w:r w:rsidRPr="00934A6B">
        <w:rPr>
          <w:sz w:val="24"/>
          <w:szCs w:val="24"/>
        </w:rPr>
        <w:t xml:space="preserve">Изменение функции ускорения/замедления (различные в зависимости от угла ускорения/замедления, для увеличения срока службы станка) </w:t>
      </w:r>
    </w:p>
    <w:p w:rsidR="00934A6B" w:rsidRPr="00934A6B" w:rsidRDefault="00934A6B" w:rsidP="00934A6B">
      <w:pPr>
        <w:pStyle w:val="af5"/>
        <w:numPr>
          <w:ilvl w:val="0"/>
          <w:numId w:val="45"/>
        </w:numPr>
        <w:rPr>
          <w:sz w:val="24"/>
          <w:szCs w:val="24"/>
        </w:rPr>
      </w:pPr>
      <w:r w:rsidRPr="00934A6B">
        <w:rPr>
          <w:sz w:val="24"/>
          <w:szCs w:val="24"/>
        </w:rPr>
        <w:t>Файлы выбираются по дате или по имени.</w:t>
      </w:r>
    </w:p>
    <w:p w:rsidR="00934A6B" w:rsidRPr="00934A6B" w:rsidRDefault="00934A6B" w:rsidP="00934A6B">
      <w:pPr>
        <w:pStyle w:val="af5"/>
        <w:numPr>
          <w:ilvl w:val="0"/>
          <w:numId w:val="45"/>
        </w:numPr>
        <w:rPr>
          <w:sz w:val="24"/>
          <w:szCs w:val="24"/>
        </w:rPr>
      </w:pPr>
      <w:proofErr w:type="spellStart"/>
      <w:r w:rsidRPr="00934A6B">
        <w:rPr>
          <w:sz w:val="24"/>
          <w:szCs w:val="24"/>
        </w:rPr>
        <w:t>Автоопределение</w:t>
      </w:r>
      <w:proofErr w:type="spellEnd"/>
      <w:r w:rsidRPr="00934A6B">
        <w:rPr>
          <w:sz w:val="24"/>
          <w:szCs w:val="24"/>
        </w:rPr>
        <w:t xml:space="preserve"> подходящих высверленных отв</w:t>
      </w:r>
      <w:r>
        <w:rPr>
          <w:sz w:val="24"/>
          <w:szCs w:val="24"/>
        </w:rPr>
        <w:t xml:space="preserve">ерстий в обрабатываемой </w:t>
      </w:r>
      <w:r w:rsidRPr="00934A6B">
        <w:rPr>
          <w:sz w:val="24"/>
          <w:szCs w:val="24"/>
        </w:rPr>
        <w:t xml:space="preserve"> детали, </w:t>
      </w:r>
      <w:proofErr w:type="gramStart"/>
      <w:r w:rsidRPr="00934A6B">
        <w:rPr>
          <w:sz w:val="24"/>
          <w:szCs w:val="24"/>
        </w:rPr>
        <w:t>основанное</w:t>
      </w:r>
      <w:proofErr w:type="gramEnd"/>
      <w:r w:rsidRPr="00934A6B">
        <w:rPr>
          <w:sz w:val="24"/>
          <w:szCs w:val="24"/>
        </w:rPr>
        <w:t xml:space="preserve"> на размерах сверла вводимого оператором</w:t>
      </w:r>
      <w:r>
        <w:rPr>
          <w:sz w:val="24"/>
          <w:szCs w:val="24"/>
        </w:rPr>
        <w:t>.</w:t>
      </w:r>
    </w:p>
    <w:p w:rsidR="00934A6B" w:rsidRPr="00934A6B" w:rsidRDefault="00934A6B" w:rsidP="00934A6B">
      <w:pPr>
        <w:ind w:left="568"/>
        <w:rPr>
          <w:b/>
          <w:sz w:val="24"/>
          <w:szCs w:val="24"/>
        </w:rPr>
      </w:pPr>
    </w:p>
    <w:p w:rsidR="00D27E09" w:rsidRPr="00931810" w:rsidRDefault="00934A6B" w:rsidP="00931810">
      <w:pPr>
        <w:pStyle w:val="af5"/>
        <w:numPr>
          <w:ilvl w:val="0"/>
          <w:numId w:val="44"/>
        </w:numPr>
        <w:rPr>
          <w:b/>
          <w:sz w:val="24"/>
          <w:szCs w:val="24"/>
        </w:rPr>
      </w:pPr>
      <w:r w:rsidRPr="00934A6B">
        <w:rPr>
          <w:b/>
          <w:sz w:val="24"/>
          <w:szCs w:val="24"/>
        </w:rPr>
        <w:t xml:space="preserve">Образцы </w:t>
      </w:r>
      <w:r>
        <w:rPr>
          <w:b/>
          <w:sz w:val="24"/>
          <w:szCs w:val="24"/>
        </w:rPr>
        <w:t xml:space="preserve">кромок </w:t>
      </w:r>
      <w:r w:rsidRPr="00934A6B">
        <w:rPr>
          <w:b/>
          <w:sz w:val="24"/>
          <w:szCs w:val="24"/>
        </w:rPr>
        <w:t xml:space="preserve"> после плазменной резки</w:t>
      </w:r>
      <w:r>
        <w:rPr>
          <w:b/>
          <w:sz w:val="24"/>
          <w:szCs w:val="24"/>
        </w:rPr>
        <w:t>.</w:t>
      </w:r>
    </w:p>
    <w:p w:rsidR="00D27E09" w:rsidRPr="00D27E09" w:rsidRDefault="00D27E09" w:rsidP="00D27E09">
      <w:pPr>
        <w:pStyle w:val="af5"/>
        <w:rPr>
          <w:b/>
          <w:bCs/>
          <w:sz w:val="22"/>
          <w:szCs w:val="22"/>
        </w:rPr>
      </w:pPr>
    </w:p>
    <w:p w:rsidR="00D27E09" w:rsidRPr="00D27E09" w:rsidRDefault="00931810" w:rsidP="00D27E09">
      <w:pPr>
        <w:pStyle w:val="af5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4897672" cy="4912242"/>
            <wp:effectExtent l="19050" t="0" r="0" b="0"/>
            <wp:docPr id="4" name="Рисунок 4" descr="образцы швов пла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разцы швов плазм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880" cy="491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E09" w:rsidRPr="00D27E09" w:rsidRDefault="00D27E09" w:rsidP="00934A6B">
      <w:pPr>
        <w:pStyle w:val="af5"/>
        <w:numPr>
          <w:ilvl w:val="0"/>
          <w:numId w:val="44"/>
        </w:numPr>
        <w:rPr>
          <w:b/>
          <w:bCs/>
          <w:sz w:val="22"/>
          <w:szCs w:val="22"/>
        </w:rPr>
      </w:pPr>
      <w:r w:rsidRPr="00470C19">
        <w:rPr>
          <w:b/>
          <w:sz w:val="24"/>
          <w:szCs w:val="24"/>
        </w:rPr>
        <w:lastRenderedPageBreak/>
        <w:t>Стоимость</w:t>
      </w:r>
    </w:p>
    <w:p w:rsidR="00D27E09" w:rsidRDefault="00D27E09" w:rsidP="00D27E09">
      <w:pPr>
        <w:ind w:left="360"/>
        <w:rPr>
          <w:sz w:val="24"/>
          <w:szCs w:val="24"/>
        </w:rPr>
      </w:pPr>
      <w:r w:rsidRPr="00D27E09">
        <w:rPr>
          <w:sz w:val="24"/>
          <w:szCs w:val="24"/>
        </w:rPr>
        <w:t xml:space="preserve">Стоимость данного аппарата плазменной резки с ЧПУ составляет </w:t>
      </w:r>
      <w:r>
        <w:rPr>
          <w:sz w:val="24"/>
          <w:szCs w:val="24"/>
        </w:rPr>
        <w:t xml:space="preserve"> </w:t>
      </w:r>
      <w:r w:rsidRPr="00D27E09">
        <w:rPr>
          <w:b/>
          <w:sz w:val="24"/>
          <w:szCs w:val="24"/>
          <w:lang w:val="en-US"/>
        </w:rPr>
        <w:t>USD</w:t>
      </w:r>
      <w:r w:rsidRPr="00D27E09">
        <w:rPr>
          <w:b/>
          <w:sz w:val="24"/>
          <w:szCs w:val="24"/>
        </w:rPr>
        <w:t xml:space="preserve"> 139 000,00</w:t>
      </w:r>
      <w:r>
        <w:rPr>
          <w:sz w:val="24"/>
          <w:szCs w:val="24"/>
        </w:rPr>
        <w:t xml:space="preserve"> </w:t>
      </w:r>
    </w:p>
    <w:p w:rsidR="00D27E09" w:rsidRDefault="00D27E09" w:rsidP="00D27E09">
      <w:pPr>
        <w:ind w:left="360"/>
        <w:rPr>
          <w:sz w:val="24"/>
          <w:szCs w:val="24"/>
        </w:rPr>
      </w:pPr>
      <w:r>
        <w:rPr>
          <w:sz w:val="24"/>
          <w:szCs w:val="24"/>
        </w:rPr>
        <w:t>(Сто тридцать девять тысяч долларов США)</w:t>
      </w:r>
      <w:r>
        <w:rPr>
          <w:sz w:val="24"/>
          <w:szCs w:val="24"/>
        </w:rPr>
        <w:br/>
        <w:t>В эту сумму уже</w:t>
      </w:r>
      <w:r w:rsidRPr="00085405">
        <w:rPr>
          <w:b/>
          <w:sz w:val="24"/>
          <w:szCs w:val="24"/>
          <w:u w:val="single"/>
        </w:rPr>
        <w:t xml:space="preserve"> включены</w:t>
      </w:r>
      <w:r>
        <w:rPr>
          <w:sz w:val="24"/>
          <w:szCs w:val="24"/>
        </w:rPr>
        <w:t>:</w:t>
      </w:r>
    </w:p>
    <w:p w:rsidR="00934A6B" w:rsidRPr="00D27E09" w:rsidRDefault="00D27E09" w:rsidP="00D27E09">
      <w:pPr>
        <w:pStyle w:val="af5"/>
        <w:numPr>
          <w:ilvl w:val="0"/>
          <w:numId w:val="46"/>
        </w:numPr>
        <w:rPr>
          <w:bCs/>
          <w:sz w:val="22"/>
          <w:szCs w:val="22"/>
        </w:rPr>
      </w:pPr>
      <w:r>
        <w:rPr>
          <w:sz w:val="24"/>
          <w:szCs w:val="24"/>
        </w:rPr>
        <w:t>Р</w:t>
      </w:r>
      <w:r w:rsidRPr="00D27E09">
        <w:rPr>
          <w:sz w:val="24"/>
          <w:szCs w:val="24"/>
        </w:rPr>
        <w:t>асходы на транспортировку  из  г</w:t>
      </w:r>
      <w:proofErr w:type="gramStart"/>
      <w:r w:rsidRPr="00D27E09">
        <w:rPr>
          <w:sz w:val="24"/>
          <w:szCs w:val="24"/>
        </w:rPr>
        <w:t>.Х</w:t>
      </w:r>
      <w:proofErr w:type="gramEnd"/>
      <w:r w:rsidRPr="00D27E09">
        <w:rPr>
          <w:sz w:val="24"/>
          <w:szCs w:val="24"/>
        </w:rPr>
        <w:t>арьков в г. Белгород</w:t>
      </w:r>
    </w:p>
    <w:p w:rsidR="00D27E09" w:rsidRPr="00D27E09" w:rsidRDefault="00D27E09" w:rsidP="00D27E09">
      <w:pPr>
        <w:pStyle w:val="af5"/>
        <w:numPr>
          <w:ilvl w:val="0"/>
          <w:numId w:val="46"/>
        </w:numPr>
        <w:rPr>
          <w:bCs/>
          <w:sz w:val="22"/>
          <w:szCs w:val="22"/>
        </w:rPr>
      </w:pPr>
      <w:r>
        <w:rPr>
          <w:sz w:val="24"/>
          <w:szCs w:val="24"/>
        </w:rPr>
        <w:t>Полная таможенная очистка.</w:t>
      </w:r>
    </w:p>
    <w:p w:rsidR="00D27E09" w:rsidRPr="00D27E09" w:rsidRDefault="00D27E09" w:rsidP="00D27E09">
      <w:pPr>
        <w:pStyle w:val="af5"/>
        <w:numPr>
          <w:ilvl w:val="0"/>
          <w:numId w:val="46"/>
        </w:numPr>
        <w:rPr>
          <w:b/>
          <w:bCs/>
          <w:sz w:val="22"/>
          <w:szCs w:val="22"/>
        </w:rPr>
      </w:pPr>
      <w:r w:rsidRPr="00D27E09">
        <w:rPr>
          <w:b/>
          <w:sz w:val="24"/>
          <w:szCs w:val="24"/>
        </w:rPr>
        <w:t>НДС 18%</w:t>
      </w:r>
      <w:r w:rsidR="00931810">
        <w:rPr>
          <w:b/>
          <w:sz w:val="24"/>
          <w:szCs w:val="24"/>
        </w:rPr>
        <w:t xml:space="preserve"> (</w:t>
      </w:r>
      <w:r w:rsidR="00931810">
        <w:rPr>
          <w:b/>
          <w:sz w:val="24"/>
          <w:szCs w:val="24"/>
          <w:lang w:val="en-US"/>
        </w:rPr>
        <w:t>USD</w:t>
      </w:r>
      <w:r w:rsidR="00931810">
        <w:rPr>
          <w:b/>
          <w:sz w:val="24"/>
          <w:szCs w:val="24"/>
        </w:rPr>
        <w:t xml:space="preserve"> 21 203)</w:t>
      </w:r>
    </w:p>
    <w:p w:rsidR="00D27E09" w:rsidRDefault="00D27E09" w:rsidP="00D27E09">
      <w:pPr>
        <w:pStyle w:val="af5"/>
        <w:numPr>
          <w:ilvl w:val="0"/>
          <w:numId w:val="46"/>
        </w:numPr>
        <w:rPr>
          <w:bCs/>
          <w:sz w:val="22"/>
          <w:szCs w:val="22"/>
        </w:rPr>
      </w:pPr>
      <w:r w:rsidRPr="00D27E09">
        <w:rPr>
          <w:bCs/>
          <w:sz w:val="22"/>
          <w:szCs w:val="22"/>
        </w:rPr>
        <w:t>Пуско-наладочные работы</w:t>
      </w:r>
    </w:p>
    <w:p w:rsidR="00D27E09" w:rsidRPr="00D27E09" w:rsidRDefault="00D27E09" w:rsidP="00D27E09">
      <w:pPr>
        <w:rPr>
          <w:bCs/>
          <w:sz w:val="22"/>
          <w:szCs w:val="22"/>
        </w:rPr>
      </w:pPr>
    </w:p>
    <w:p w:rsidR="00E96DDE" w:rsidRDefault="00D27E09" w:rsidP="00C77DB8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Обращаю внимание на то, что станок поставляется без стола раскроя</w:t>
      </w:r>
      <w:r w:rsidR="00E96DDE">
        <w:rPr>
          <w:b/>
          <w:bCs/>
          <w:sz w:val="22"/>
          <w:szCs w:val="22"/>
        </w:rPr>
        <w:t xml:space="preserve">. (Экономически нецелесообразно везти его из Тайваня). Стол может быть изготовлен дополнительно за </w:t>
      </w:r>
      <w:r w:rsidR="00E96DDE">
        <w:rPr>
          <w:b/>
          <w:bCs/>
          <w:sz w:val="22"/>
          <w:szCs w:val="22"/>
          <w:lang w:val="en-US"/>
        </w:rPr>
        <w:t>USD</w:t>
      </w:r>
      <w:r w:rsidR="00E96DDE" w:rsidRPr="00E96DDE">
        <w:rPr>
          <w:b/>
          <w:bCs/>
          <w:sz w:val="22"/>
          <w:szCs w:val="22"/>
        </w:rPr>
        <w:t xml:space="preserve"> 5000.</w:t>
      </w:r>
      <w:r w:rsidR="00E96DDE">
        <w:rPr>
          <w:b/>
          <w:bCs/>
          <w:sz w:val="22"/>
          <w:szCs w:val="22"/>
        </w:rPr>
        <w:t xml:space="preserve"> Либо предоставлены чертежи стола.</w:t>
      </w:r>
    </w:p>
    <w:p w:rsidR="00E96DDE" w:rsidRDefault="00E96DDE" w:rsidP="00C77DB8">
      <w:pPr>
        <w:rPr>
          <w:b/>
          <w:bCs/>
          <w:sz w:val="22"/>
          <w:szCs w:val="22"/>
        </w:rPr>
      </w:pPr>
    </w:p>
    <w:p w:rsidR="00D27E09" w:rsidRDefault="00D27E09" w:rsidP="00C77DB8">
      <w:pPr>
        <w:rPr>
          <w:b/>
          <w:bCs/>
          <w:sz w:val="22"/>
          <w:szCs w:val="22"/>
        </w:rPr>
      </w:pPr>
    </w:p>
    <w:p w:rsidR="00CC3819" w:rsidRDefault="00C77DB8" w:rsidP="00C77DB8">
      <w:pPr>
        <w:rPr>
          <w:b/>
          <w:bCs/>
          <w:sz w:val="22"/>
          <w:szCs w:val="22"/>
        </w:rPr>
      </w:pPr>
      <w:r w:rsidRPr="0076096F">
        <w:rPr>
          <w:b/>
          <w:bCs/>
          <w:sz w:val="22"/>
          <w:szCs w:val="22"/>
        </w:rPr>
        <w:t>С уважением,</w:t>
      </w:r>
    </w:p>
    <w:p w:rsidR="00C77DB8" w:rsidRPr="0076096F" w:rsidRDefault="00C77DB8" w:rsidP="00C77DB8">
      <w:pPr>
        <w:rPr>
          <w:b/>
          <w:bCs/>
          <w:sz w:val="22"/>
          <w:szCs w:val="22"/>
        </w:rPr>
      </w:pPr>
      <w:r w:rsidRPr="0076096F">
        <w:rPr>
          <w:b/>
          <w:bCs/>
          <w:sz w:val="22"/>
          <w:szCs w:val="22"/>
        </w:rPr>
        <w:t>От лица компании ООО «</w:t>
      </w:r>
      <w:r>
        <w:rPr>
          <w:b/>
          <w:bCs/>
          <w:sz w:val="22"/>
          <w:szCs w:val="22"/>
        </w:rPr>
        <w:t>Центр Машиностроительных Технологий</w:t>
      </w:r>
      <w:r w:rsidRPr="0076096F">
        <w:rPr>
          <w:b/>
          <w:bCs/>
          <w:sz w:val="22"/>
          <w:szCs w:val="22"/>
        </w:rPr>
        <w:t>»</w:t>
      </w:r>
    </w:p>
    <w:p w:rsidR="00C77DB8" w:rsidRPr="0076096F" w:rsidRDefault="00EC4B89" w:rsidP="00C77DB8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Чуриков Николай Константинович</w:t>
      </w:r>
    </w:p>
    <w:p w:rsidR="00C77DB8" w:rsidRPr="0076096F" w:rsidRDefault="00C77DB8" w:rsidP="00C77DB8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Инженер по сбыту</w:t>
      </w:r>
      <w:r w:rsidRPr="0076096F">
        <w:rPr>
          <w:b/>
          <w:bCs/>
          <w:sz w:val="22"/>
          <w:szCs w:val="22"/>
        </w:rPr>
        <w:t>:</w:t>
      </w:r>
    </w:p>
    <w:p w:rsidR="00CA1043" w:rsidRDefault="00C77DB8" w:rsidP="00C77DB8">
      <w:pPr>
        <w:rPr>
          <w:b/>
          <w:bCs/>
          <w:sz w:val="22"/>
          <w:szCs w:val="22"/>
        </w:rPr>
      </w:pPr>
      <w:r w:rsidRPr="0076096F">
        <w:rPr>
          <w:b/>
          <w:bCs/>
          <w:sz w:val="22"/>
          <w:szCs w:val="22"/>
        </w:rPr>
        <w:t>тел</w:t>
      </w:r>
      <w:r>
        <w:rPr>
          <w:b/>
          <w:bCs/>
          <w:sz w:val="22"/>
          <w:szCs w:val="22"/>
          <w:lang w:val="de-DE"/>
        </w:rPr>
        <w:t>.</w:t>
      </w:r>
      <w:r>
        <w:rPr>
          <w:b/>
          <w:bCs/>
          <w:sz w:val="22"/>
          <w:szCs w:val="22"/>
        </w:rPr>
        <w:t>/факс</w:t>
      </w:r>
      <w:r>
        <w:rPr>
          <w:b/>
          <w:bCs/>
          <w:sz w:val="22"/>
          <w:szCs w:val="22"/>
          <w:lang w:val="de-DE"/>
        </w:rPr>
        <w:t>: (</w:t>
      </w:r>
      <w:r>
        <w:rPr>
          <w:b/>
          <w:bCs/>
          <w:sz w:val="22"/>
          <w:szCs w:val="22"/>
        </w:rPr>
        <w:t>4722</w:t>
      </w:r>
      <w:r>
        <w:rPr>
          <w:b/>
          <w:bCs/>
          <w:sz w:val="22"/>
          <w:szCs w:val="22"/>
          <w:lang w:val="de-DE"/>
        </w:rPr>
        <w:t xml:space="preserve">) </w:t>
      </w:r>
      <w:r>
        <w:rPr>
          <w:b/>
          <w:bCs/>
          <w:sz w:val="22"/>
          <w:szCs w:val="22"/>
        </w:rPr>
        <w:t>40-04-80</w:t>
      </w:r>
      <w:r w:rsidRPr="0076096F">
        <w:rPr>
          <w:b/>
          <w:bCs/>
          <w:sz w:val="22"/>
          <w:szCs w:val="22"/>
          <w:lang w:val="de-DE"/>
        </w:rPr>
        <w:t xml:space="preserve">, </w:t>
      </w:r>
    </w:p>
    <w:p w:rsidR="00CA1043" w:rsidRDefault="00C77DB8" w:rsidP="00C77DB8">
      <w:pPr>
        <w:rPr>
          <w:b/>
          <w:bCs/>
          <w:sz w:val="22"/>
          <w:szCs w:val="22"/>
        </w:rPr>
      </w:pPr>
      <w:r w:rsidRPr="00CA1043">
        <w:rPr>
          <w:b/>
          <w:bCs/>
          <w:sz w:val="22"/>
          <w:szCs w:val="22"/>
          <w:lang w:val="en-US"/>
        </w:rPr>
        <w:t>+7-</w:t>
      </w:r>
      <w:r w:rsidR="00EC4B89" w:rsidRPr="00CA1043">
        <w:rPr>
          <w:b/>
          <w:bCs/>
          <w:sz w:val="22"/>
          <w:szCs w:val="22"/>
          <w:lang w:val="en-US"/>
        </w:rPr>
        <w:t>906-601-34-36</w:t>
      </w:r>
      <w:r w:rsidRPr="0076096F">
        <w:rPr>
          <w:b/>
          <w:bCs/>
          <w:sz w:val="22"/>
          <w:szCs w:val="22"/>
          <w:lang w:val="de-DE"/>
        </w:rPr>
        <w:t xml:space="preserve">, </w:t>
      </w:r>
    </w:p>
    <w:p w:rsidR="00CA1043" w:rsidRPr="00CA1043" w:rsidRDefault="00CA1043" w:rsidP="00C77DB8">
      <w:pPr>
        <w:rPr>
          <w:b/>
          <w:bCs/>
          <w:sz w:val="22"/>
          <w:szCs w:val="22"/>
          <w:lang w:val="en-US"/>
        </w:rPr>
      </w:pPr>
      <w:r w:rsidRPr="00CA1043">
        <w:rPr>
          <w:b/>
          <w:bCs/>
          <w:sz w:val="22"/>
          <w:szCs w:val="22"/>
          <w:lang w:val="en-US"/>
        </w:rPr>
        <w:t>+7-952-427-25-96,</w:t>
      </w:r>
    </w:p>
    <w:p w:rsidR="00C77DB8" w:rsidRPr="00CA1043" w:rsidRDefault="00C77DB8" w:rsidP="00C77DB8">
      <w:pPr>
        <w:rPr>
          <w:rFonts w:ascii="Calibri" w:hAnsi="Calibri"/>
          <w:color w:val="1F497D"/>
          <w:sz w:val="22"/>
          <w:szCs w:val="22"/>
          <w:lang w:val="en-US"/>
        </w:rPr>
      </w:pPr>
      <w:r w:rsidRPr="0076096F">
        <w:rPr>
          <w:b/>
          <w:bCs/>
          <w:sz w:val="22"/>
          <w:szCs w:val="22"/>
          <w:lang w:val="de-DE"/>
        </w:rPr>
        <w:t xml:space="preserve">e-mail: </w:t>
      </w:r>
      <w:hyperlink r:id="rId11" w:history="1">
        <w:r w:rsidR="00CA1043" w:rsidRPr="007E7326">
          <w:rPr>
            <w:rStyle w:val="a7"/>
            <w:rFonts w:ascii="Calibri" w:hAnsi="Calibri"/>
            <w:sz w:val="22"/>
            <w:szCs w:val="22"/>
            <w:lang w:val="en-US"/>
          </w:rPr>
          <w:t>info@cmt-tools.ru</w:t>
        </w:r>
      </w:hyperlink>
      <w:r w:rsidR="00CA1043" w:rsidRPr="00CA1043">
        <w:rPr>
          <w:lang w:val="en-US"/>
        </w:rPr>
        <w:t>.</w:t>
      </w:r>
    </w:p>
    <w:sectPr w:rsidR="00C77DB8" w:rsidRPr="00CA1043" w:rsidSect="00307F21">
      <w:footerReference w:type="default" r:id="rId12"/>
      <w:headerReference w:type="first" r:id="rId13"/>
      <w:footerReference w:type="first" r:id="rId14"/>
      <w:pgSz w:w="11907" w:h="16840" w:code="9"/>
      <w:pgMar w:top="568" w:right="425" w:bottom="340" w:left="1134" w:header="720" w:footer="295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5003" w:rsidRDefault="00F25003">
      <w:r>
        <w:separator/>
      </w:r>
    </w:p>
  </w:endnote>
  <w:endnote w:type="continuationSeparator" w:id="0">
    <w:p w:rsidR="00F25003" w:rsidRDefault="00F250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agmaticaCTT"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C20" w:rsidRDefault="00AD5C20" w:rsidP="00CF16CC">
    <w:pPr>
      <w:pStyle w:val="a6"/>
      <w:jc w:val="center"/>
      <w:rPr>
        <w:bCs/>
      </w:rPr>
    </w:pPr>
    <w:r w:rsidRPr="005A162E">
      <w:rPr>
        <w:bCs/>
      </w:rPr>
      <w:t xml:space="preserve">стр. </w:t>
    </w:r>
    <w:r w:rsidR="00671864" w:rsidRPr="005A162E">
      <w:rPr>
        <w:bCs/>
      </w:rPr>
      <w:fldChar w:fldCharType="begin"/>
    </w:r>
    <w:r w:rsidRPr="005A162E">
      <w:rPr>
        <w:bCs/>
      </w:rPr>
      <w:instrText xml:space="preserve"> PAGE </w:instrText>
    </w:r>
    <w:r w:rsidR="00671864" w:rsidRPr="005A162E">
      <w:rPr>
        <w:bCs/>
      </w:rPr>
      <w:fldChar w:fldCharType="separate"/>
    </w:r>
    <w:r w:rsidR="00085405">
      <w:rPr>
        <w:bCs/>
        <w:noProof/>
      </w:rPr>
      <w:t>4</w:t>
    </w:r>
    <w:r w:rsidR="00671864" w:rsidRPr="005A162E">
      <w:rPr>
        <w:bCs/>
      </w:rPr>
      <w:fldChar w:fldCharType="end"/>
    </w:r>
    <w:r w:rsidRPr="005A162E">
      <w:rPr>
        <w:bCs/>
      </w:rPr>
      <w:t xml:space="preserve"> из</w:t>
    </w:r>
    <w:r w:rsidR="00E96DDE">
      <w:rPr>
        <w:bCs/>
      </w:rPr>
      <w:t xml:space="preserve"> 4</w:t>
    </w:r>
  </w:p>
  <w:p w:rsidR="00AD5C20" w:rsidRPr="00CC3819" w:rsidRDefault="00AD5C20" w:rsidP="009F1B76">
    <w:pPr>
      <w:pStyle w:val="a6"/>
      <w:rPr>
        <w:bCs/>
      </w:rPr>
    </w:pPr>
  </w:p>
  <w:p w:rsidR="00AD5C20" w:rsidRPr="00360FB1" w:rsidRDefault="00AD5C20" w:rsidP="00CF16CC">
    <w:pPr>
      <w:pStyle w:val="a6"/>
      <w:jc w:val="center"/>
      <w:rPr>
        <w:bCs/>
      </w:rPr>
    </w:pPr>
  </w:p>
  <w:p w:rsidR="00AD5C20" w:rsidRPr="00CF16CC" w:rsidRDefault="00AD5C20" w:rsidP="00CF16CC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C20" w:rsidRPr="009F1B76" w:rsidRDefault="00AD5C20" w:rsidP="001269BF">
    <w:pPr>
      <w:pStyle w:val="a6"/>
      <w:jc w:val="center"/>
      <w:rPr>
        <w:bCs/>
      </w:rPr>
    </w:pPr>
    <w:r w:rsidRPr="005A162E">
      <w:rPr>
        <w:bCs/>
      </w:rPr>
      <w:t xml:space="preserve">стр. </w:t>
    </w:r>
    <w:r w:rsidR="00671864" w:rsidRPr="005A162E">
      <w:rPr>
        <w:bCs/>
      </w:rPr>
      <w:fldChar w:fldCharType="begin"/>
    </w:r>
    <w:r w:rsidRPr="005A162E">
      <w:rPr>
        <w:bCs/>
      </w:rPr>
      <w:instrText xml:space="preserve"> PAGE </w:instrText>
    </w:r>
    <w:r w:rsidR="00671864" w:rsidRPr="005A162E">
      <w:rPr>
        <w:bCs/>
      </w:rPr>
      <w:fldChar w:fldCharType="separate"/>
    </w:r>
    <w:r w:rsidR="00085405">
      <w:rPr>
        <w:bCs/>
        <w:noProof/>
      </w:rPr>
      <w:t>1</w:t>
    </w:r>
    <w:r w:rsidR="00671864" w:rsidRPr="005A162E">
      <w:rPr>
        <w:bCs/>
      </w:rPr>
      <w:fldChar w:fldCharType="end"/>
    </w:r>
    <w:r w:rsidRPr="005A162E">
      <w:rPr>
        <w:bCs/>
      </w:rPr>
      <w:t xml:space="preserve"> </w:t>
    </w:r>
    <w:r>
      <w:rPr>
        <w:bCs/>
      </w:rPr>
      <w:t xml:space="preserve">из </w:t>
    </w:r>
    <w:r w:rsidR="00E96DDE">
      <w:rPr>
        <w:bCs/>
      </w:rPr>
      <w:t>4</w:t>
    </w:r>
  </w:p>
  <w:p w:rsidR="00AD5C20" w:rsidRPr="00AB6810" w:rsidRDefault="00AD5C20" w:rsidP="00AB6810">
    <w:pPr>
      <w:pStyle w:val="a6"/>
      <w:rPr>
        <w:bCs/>
        <w:lang w:val="en-US"/>
      </w:rPr>
    </w:pPr>
  </w:p>
  <w:p w:rsidR="00AD5C20" w:rsidRPr="001269BF" w:rsidRDefault="00AD5C20" w:rsidP="001269BF">
    <w:pPr>
      <w:pStyle w:val="a6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5003" w:rsidRDefault="00F25003">
      <w:r>
        <w:separator/>
      </w:r>
    </w:p>
  </w:footnote>
  <w:footnote w:type="continuationSeparator" w:id="0">
    <w:p w:rsidR="00F25003" w:rsidRDefault="00F250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56" w:type="dxa"/>
      <w:tblBorders>
        <w:bottom w:val="single" w:sz="8" w:space="0" w:color="auto"/>
      </w:tblBorders>
      <w:tblLayout w:type="fixed"/>
      <w:tblLook w:val="01E0"/>
    </w:tblPr>
    <w:tblGrid>
      <w:gridCol w:w="1856"/>
      <w:gridCol w:w="5623"/>
      <w:gridCol w:w="2977"/>
    </w:tblGrid>
    <w:tr w:rsidR="00AD5C20" w:rsidRPr="0031767B" w:rsidTr="004453FF">
      <w:tc>
        <w:tcPr>
          <w:tcW w:w="1856" w:type="dxa"/>
        </w:tcPr>
        <w:p w:rsidR="00AD5C20" w:rsidRPr="004453FF" w:rsidRDefault="00AD5C20" w:rsidP="004453FF">
          <w:pPr>
            <w:pStyle w:val="a5"/>
            <w:spacing w:line="360" w:lineRule="auto"/>
            <w:rPr>
              <w:sz w:val="16"/>
              <w:szCs w:val="16"/>
              <w:lang w:val="en-US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>
                <wp:extent cx="1181100" cy="676275"/>
                <wp:effectExtent l="19050" t="0" r="0" b="0"/>
                <wp:docPr id="1" name="Рисунок 1" descr="Эмблема ЦМ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Эмблема ЦМТ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23" w:type="dxa"/>
          <w:vAlign w:val="center"/>
        </w:tcPr>
        <w:p w:rsidR="00AD5C20" w:rsidRPr="004453FF" w:rsidRDefault="00AD5C20" w:rsidP="0031767B">
          <w:pPr>
            <w:pStyle w:val="1"/>
          </w:pPr>
          <w:r>
            <w:rPr>
              <w:lang w:val="ru-RU"/>
            </w:rPr>
            <w:t xml:space="preserve">       </w:t>
          </w:r>
          <w:r>
            <w:t>ООО «Ц</w:t>
          </w:r>
          <w:proofErr w:type="spellStart"/>
          <w:r>
            <w:rPr>
              <w:lang w:val="ru-RU"/>
            </w:rPr>
            <w:t>ентр</w:t>
          </w:r>
          <w:proofErr w:type="spellEnd"/>
          <w:r>
            <w:rPr>
              <w:lang w:val="ru-RU"/>
            </w:rPr>
            <w:t xml:space="preserve"> Машиностроительных Технологий</w:t>
          </w:r>
          <w:r w:rsidRPr="004453FF">
            <w:t>»</w:t>
          </w:r>
        </w:p>
        <w:p w:rsidR="00AD5C20" w:rsidRPr="004453FF" w:rsidRDefault="00AD5C20" w:rsidP="0031767B">
          <w:pPr>
            <w:pStyle w:val="a5"/>
            <w:rPr>
              <w:b/>
            </w:rPr>
          </w:pPr>
          <w:r>
            <w:rPr>
              <w:b/>
            </w:rPr>
            <w:t xml:space="preserve">       </w:t>
          </w:r>
          <w:r w:rsidRPr="00225E44">
            <w:rPr>
              <w:b/>
            </w:rPr>
            <w:t>92</w:t>
          </w:r>
          <w:r>
            <w:rPr>
              <w:b/>
            </w:rPr>
            <w:t>, Константина Заслонова, г. Белгород, Россия, 308017</w:t>
          </w:r>
        </w:p>
        <w:p w:rsidR="00CA1043" w:rsidRDefault="00AD5C20" w:rsidP="0031767B">
          <w:pPr>
            <w:pStyle w:val="1"/>
            <w:rPr>
              <w:lang w:val="ru-RU"/>
            </w:rPr>
          </w:pPr>
          <w:r>
            <w:rPr>
              <w:lang w:val="ru-RU"/>
            </w:rPr>
            <w:t xml:space="preserve">       </w:t>
          </w:r>
          <w:r w:rsidRPr="004453FF">
            <w:t>Тел.</w:t>
          </w:r>
          <w:r>
            <w:t>/факс</w:t>
          </w:r>
          <w:r w:rsidRPr="004453FF">
            <w:t xml:space="preserve"> (</w:t>
          </w:r>
          <w:r>
            <w:t>4722) 40 04 80,</w:t>
          </w:r>
        </w:p>
        <w:p w:rsidR="00AD5C20" w:rsidRPr="00CA1043" w:rsidRDefault="00CA1043" w:rsidP="0031767B">
          <w:pPr>
            <w:pStyle w:val="1"/>
            <w:rPr>
              <w:lang w:val="ru-RU"/>
            </w:rPr>
          </w:pPr>
          <w:r>
            <w:rPr>
              <w:lang w:val="ru-RU"/>
            </w:rPr>
            <w:t xml:space="preserve">      </w:t>
          </w:r>
          <w:r w:rsidR="00AD5C20">
            <w:t xml:space="preserve"> +7-906-601-34-36</w:t>
          </w:r>
          <w:r>
            <w:rPr>
              <w:lang w:val="ru-RU"/>
            </w:rPr>
            <w:t>, +7-952-427-25-96</w:t>
          </w:r>
        </w:p>
        <w:p w:rsidR="00AD5C20" w:rsidRDefault="00AD5C20" w:rsidP="00840275">
          <w:pPr>
            <w:rPr>
              <w:rFonts w:ascii="Calibri" w:hAnsi="Calibri"/>
              <w:color w:val="1F497D"/>
              <w:sz w:val="22"/>
              <w:szCs w:val="22"/>
            </w:rPr>
          </w:pPr>
          <w:r>
            <w:t xml:space="preserve">       </w:t>
          </w:r>
          <w:r w:rsidRPr="004453FF">
            <w:rPr>
              <w:lang w:val="de-DE"/>
            </w:rPr>
            <w:t>e</w:t>
          </w:r>
          <w:r w:rsidRPr="00225E44">
            <w:rPr>
              <w:lang w:val="en-US"/>
            </w:rPr>
            <w:t>-</w:t>
          </w:r>
          <w:r w:rsidRPr="004453FF">
            <w:rPr>
              <w:lang w:val="de-DE"/>
            </w:rPr>
            <w:t>mail</w:t>
          </w:r>
          <w:r w:rsidRPr="00225E44">
            <w:rPr>
              <w:lang w:val="en-US"/>
            </w:rPr>
            <w:t xml:space="preserve">: </w:t>
          </w:r>
          <w:hyperlink r:id="rId2" w:history="1">
            <w:r w:rsidRPr="0081356A">
              <w:rPr>
                <w:rStyle w:val="a7"/>
                <w:lang w:val="en-US"/>
              </w:rPr>
              <w:t>info</w:t>
            </w:r>
            <w:r w:rsidRPr="0081356A">
              <w:rPr>
                <w:rStyle w:val="a7"/>
              </w:rPr>
              <w:t>@</w:t>
            </w:r>
            <w:r w:rsidRPr="0081356A">
              <w:rPr>
                <w:rStyle w:val="a7"/>
                <w:lang w:val="en-US"/>
              </w:rPr>
              <w:t>cmt</w:t>
            </w:r>
            <w:r w:rsidRPr="0081356A">
              <w:rPr>
                <w:rStyle w:val="a7"/>
              </w:rPr>
              <w:t>-</w:t>
            </w:r>
            <w:r w:rsidRPr="0081356A">
              <w:rPr>
                <w:rStyle w:val="a7"/>
                <w:lang w:val="en-US"/>
              </w:rPr>
              <w:t>tools</w:t>
            </w:r>
            <w:r w:rsidRPr="0081356A">
              <w:rPr>
                <w:rStyle w:val="a7"/>
              </w:rPr>
              <w:t>.</w:t>
            </w:r>
            <w:r w:rsidRPr="0081356A">
              <w:rPr>
                <w:rStyle w:val="a7"/>
                <w:lang w:val="en-US"/>
              </w:rPr>
              <w:t>ru</w:t>
            </w:r>
          </w:hyperlink>
        </w:p>
        <w:p w:rsidR="00AD5C20" w:rsidRPr="0031767B" w:rsidRDefault="00AD5C20" w:rsidP="0031767B">
          <w:pPr>
            <w:pStyle w:val="1"/>
            <w:rPr>
              <w:lang w:val="en-US"/>
            </w:rPr>
          </w:pPr>
        </w:p>
        <w:p w:rsidR="00AD5C20" w:rsidRPr="00225E44" w:rsidRDefault="00AD5C20" w:rsidP="0031767B">
          <w:pPr>
            <w:pStyle w:val="a5"/>
            <w:tabs>
              <w:tab w:val="clear" w:pos="8306"/>
              <w:tab w:val="right" w:pos="8539"/>
            </w:tabs>
            <w:spacing w:line="360" w:lineRule="auto"/>
            <w:rPr>
              <w:b/>
              <w:caps/>
              <w:sz w:val="28"/>
              <w:szCs w:val="28"/>
              <w:u w:val="single"/>
              <w:lang w:val="de-DE"/>
            </w:rPr>
          </w:pPr>
        </w:p>
      </w:tc>
      <w:tc>
        <w:tcPr>
          <w:tcW w:w="2977" w:type="dxa"/>
        </w:tcPr>
        <w:p w:rsidR="00AD5C20" w:rsidRPr="004453FF" w:rsidRDefault="00AD5C20" w:rsidP="004453FF">
          <w:pPr>
            <w:pStyle w:val="a5"/>
            <w:spacing w:line="360" w:lineRule="auto"/>
            <w:jc w:val="right"/>
            <w:rPr>
              <w:b/>
              <w:sz w:val="22"/>
              <w:szCs w:val="22"/>
              <w:lang w:val="de-DE"/>
            </w:rPr>
          </w:pPr>
        </w:p>
        <w:p w:rsidR="00AD5C20" w:rsidRPr="004453FF" w:rsidRDefault="00AD5C20" w:rsidP="00A83D62">
          <w:pPr>
            <w:pStyle w:val="a5"/>
            <w:spacing w:line="360" w:lineRule="auto"/>
            <w:rPr>
              <w:b/>
              <w:u w:val="single"/>
              <w:lang w:val="de-DE"/>
            </w:rPr>
          </w:pPr>
          <w:r w:rsidRPr="004453FF">
            <w:rPr>
              <w:b/>
              <w:lang w:val="en-US"/>
            </w:rPr>
            <w:t xml:space="preserve">                      </w:t>
          </w:r>
        </w:p>
      </w:tc>
    </w:tr>
  </w:tbl>
  <w:p w:rsidR="00AD5C20" w:rsidRPr="0031767B" w:rsidRDefault="00AD5C20" w:rsidP="001140CF">
    <w:pPr>
      <w:pStyle w:val="a5"/>
      <w:spacing w:line="360" w:lineRule="auto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A43E2"/>
    <w:multiLevelType w:val="hybridMultilevel"/>
    <w:tmpl w:val="E94CC1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C17810"/>
    <w:multiLevelType w:val="hybridMultilevel"/>
    <w:tmpl w:val="9342E6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4A59C8"/>
    <w:multiLevelType w:val="hybridMultilevel"/>
    <w:tmpl w:val="8982A664"/>
    <w:lvl w:ilvl="0" w:tplc="04190001">
      <w:start w:val="1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3754714"/>
    <w:multiLevelType w:val="hybridMultilevel"/>
    <w:tmpl w:val="09E4BAEE"/>
    <w:lvl w:ilvl="0" w:tplc="0419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ourier New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Wingdings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ourier New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Wingdings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ourier New" w:hint="default"/>
      </w:rPr>
    </w:lvl>
  </w:abstractNum>
  <w:abstractNum w:abstractNumId="4">
    <w:nsid w:val="04CB1A1D"/>
    <w:multiLevelType w:val="hybridMultilevel"/>
    <w:tmpl w:val="77AEE69C"/>
    <w:lvl w:ilvl="0" w:tplc="EB8E353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B707C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PragmaticaCTT" w:hAnsi="PragmaticaCTT" w:hint="default"/>
      </w:rPr>
    </w:lvl>
    <w:lvl w:ilvl="2" w:tplc="77D80D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289A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58F2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PragmaticaCTT" w:hAnsi="PragmaticaCTT" w:hint="default"/>
      </w:rPr>
    </w:lvl>
    <w:lvl w:ilvl="5" w:tplc="E7CE91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B03A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72BA2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PragmaticaCTT" w:hAnsi="PragmaticaCTT" w:hint="default"/>
      </w:rPr>
    </w:lvl>
    <w:lvl w:ilvl="8" w:tplc="EC46C6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0A8E2660"/>
    <w:multiLevelType w:val="hybridMultilevel"/>
    <w:tmpl w:val="389E5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7520BA"/>
    <w:multiLevelType w:val="hybridMultilevel"/>
    <w:tmpl w:val="B506408A"/>
    <w:lvl w:ilvl="0" w:tplc="C69CFA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F477D5"/>
    <w:multiLevelType w:val="hybridMultilevel"/>
    <w:tmpl w:val="AB0EEC1E"/>
    <w:lvl w:ilvl="0" w:tplc="01FCA1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7BE1D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53601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20882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EE9F6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80C36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FDE44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14A3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24CD8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53254DD"/>
    <w:multiLevelType w:val="hybridMultilevel"/>
    <w:tmpl w:val="B5029EC4"/>
    <w:lvl w:ilvl="0" w:tplc="C69CFA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5796A92"/>
    <w:multiLevelType w:val="hybridMultilevel"/>
    <w:tmpl w:val="1B96943C"/>
    <w:lvl w:ilvl="0" w:tplc="E4A2AA12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10">
    <w:nsid w:val="15E52E04"/>
    <w:multiLevelType w:val="hybridMultilevel"/>
    <w:tmpl w:val="F878E0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7C76DED"/>
    <w:multiLevelType w:val="hybridMultilevel"/>
    <w:tmpl w:val="F3ACD2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FC87ED4"/>
    <w:multiLevelType w:val="hybridMultilevel"/>
    <w:tmpl w:val="9D822C22"/>
    <w:lvl w:ilvl="0" w:tplc="2A1E13D2">
      <w:start w:val="1"/>
      <w:numFmt w:val="decimal"/>
      <w:lvlText w:val="%1."/>
      <w:lvlJc w:val="left"/>
      <w:pPr>
        <w:tabs>
          <w:tab w:val="num" w:pos="1853"/>
        </w:tabs>
        <w:ind w:left="18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73"/>
        </w:tabs>
        <w:ind w:left="25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93"/>
        </w:tabs>
        <w:ind w:left="32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13"/>
        </w:tabs>
        <w:ind w:left="40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33"/>
        </w:tabs>
        <w:ind w:left="47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53"/>
        </w:tabs>
        <w:ind w:left="54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73"/>
        </w:tabs>
        <w:ind w:left="61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93"/>
        </w:tabs>
        <w:ind w:left="68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13"/>
        </w:tabs>
        <w:ind w:left="7613" w:hanging="180"/>
      </w:pPr>
    </w:lvl>
  </w:abstractNum>
  <w:abstractNum w:abstractNumId="13">
    <w:nsid w:val="1FFB1567"/>
    <w:multiLevelType w:val="multilevel"/>
    <w:tmpl w:val="7FC2A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2CC1D0D"/>
    <w:multiLevelType w:val="hybridMultilevel"/>
    <w:tmpl w:val="1506FBDA"/>
    <w:lvl w:ilvl="0" w:tplc="E3C0E620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A502D554">
      <w:start w:val="1"/>
      <w:numFmt w:val="bullet"/>
      <w:lvlText w:val="-"/>
      <w:lvlJc w:val="left"/>
      <w:pPr>
        <w:tabs>
          <w:tab w:val="num" w:pos="2498"/>
        </w:tabs>
        <w:ind w:left="2498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15">
    <w:nsid w:val="2E861325"/>
    <w:multiLevelType w:val="multilevel"/>
    <w:tmpl w:val="80CA2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FA64186"/>
    <w:multiLevelType w:val="hybridMultilevel"/>
    <w:tmpl w:val="6B949A48"/>
    <w:lvl w:ilvl="0" w:tplc="4552B0BA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31BD5DA5"/>
    <w:multiLevelType w:val="hybridMultilevel"/>
    <w:tmpl w:val="B74C75D8"/>
    <w:lvl w:ilvl="0" w:tplc="074416E6">
      <w:start w:val="1"/>
      <w:numFmt w:val="decimal"/>
      <w:lvlText w:val="%1."/>
      <w:lvlJc w:val="left"/>
      <w:pPr>
        <w:tabs>
          <w:tab w:val="num" w:pos="1044"/>
        </w:tabs>
        <w:ind w:left="1044" w:hanging="360"/>
      </w:pPr>
      <w:rPr>
        <w:rFonts w:hint="default"/>
      </w:rPr>
    </w:lvl>
    <w:lvl w:ilvl="1" w:tplc="F6023092">
      <w:start w:val="1"/>
      <w:numFmt w:val="decimal"/>
      <w:isLgl/>
      <w:lvlText w:val="%2."/>
      <w:lvlJc w:val="left"/>
      <w:pPr>
        <w:tabs>
          <w:tab w:val="num" w:pos="1134"/>
        </w:tabs>
        <w:ind w:left="1134" w:hanging="450"/>
      </w:pPr>
      <w:rPr>
        <w:rFonts w:ascii="Times New Roman" w:eastAsia="Times New Roman" w:hAnsi="Times New Roman" w:cs="Times New Roman" w:hint="default"/>
      </w:rPr>
    </w:lvl>
    <w:lvl w:ilvl="2" w:tplc="C2548D5C">
      <w:numFmt w:val="none"/>
      <w:lvlText w:val=""/>
      <w:lvlJc w:val="left"/>
      <w:pPr>
        <w:tabs>
          <w:tab w:val="num" w:pos="360"/>
        </w:tabs>
      </w:pPr>
    </w:lvl>
    <w:lvl w:ilvl="3" w:tplc="7C1A6738">
      <w:numFmt w:val="none"/>
      <w:lvlText w:val=""/>
      <w:lvlJc w:val="left"/>
      <w:pPr>
        <w:tabs>
          <w:tab w:val="num" w:pos="360"/>
        </w:tabs>
      </w:pPr>
    </w:lvl>
    <w:lvl w:ilvl="4" w:tplc="579A4714">
      <w:numFmt w:val="none"/>
      <w:lvlText w:val=""/>
      <w:lvlJc w:val="left"/>
      <w:pPr>
        <w:tabs>
          <w:tab w:val="num" w:pos="360"/>
        </w:tabs>
      </w:pPr>
    </w:lvl>
    <w:lvl w:ilvl="5" w:tplc="1A848BB2">
      <w:numFmt w:val="none"/>
      <w:lvlText w:val=""/>
      <w:lvlJc w:val="left"/>
      <w:pPr>
        <w:tabs>
          <w:tab w:val="num" w:pos="360"/>
        </w:tabs>
      </w:pPr>
    </w:lvl>
    <w:lvl w:ilvl="6" w:tplc="C8260BAA">
      <w:numFmt w:val="none"/>
      <w:lvlText w:val=""/>
      <w:lvlJc w:val="left"/>
      <w:pPr>
        <w:tabs>
          <w:tab w:val="num" w:pos="360"/>
        </w:tabs>
      </w:pPr>
    </w:lvl>
    <w:lvl w:ilvl="7" w:tplc="E1809CDE">
      <w:numFmt w:val="none"/>
      <w:lvlText w:val=""/>
      <w:lvlJc w:val="left"/>
      <w:pPr>
        <w:tabs>
          <w:tab w:val="num" w:pos="360"/>
        </w:tabs>
      </w:pPr>
    </w:lvl>
    <w:lvl w:ilvl="8" w:tplc="5B8C9034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36BD2F34"/>
    <w:multiLevelType w:val="hybridMultilevel"/>
    <w:tmpl w:val="11FE8654"/>
    <w:lvl w:ilvl="0" w:tplc="0419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9">
    <w:nsid w:val="393D12BB"/>
    <w:multiLevelType w:val="hybridMultilevel"/>
    <w:tmpl w:val="387427E2"/>
    <w:lvl w:ilvl="0" w:tplc="BCB03A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DD01AF4"/>
    <w:multiLevelType w:val="hybridMultilevel"/>
    <w:tmpl w:val="DE24B9E4"/>
    <w:lvl w:ilvl="0" w:tplc="5F7C97A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58CBFA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PragmaticaCTT" w:hAnsi="PragmaticaCTT" w:hint="default"/>
      </w:rPr>
    </w:lvl>
    <w:lvl w:ilvl="2" w:tplc="81BA2E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4E4E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78A9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PragmaticaCTT" w:hAnsi="PragmaticaCTT" w:hint="default"/>
      </w:rPr>
    </w:lvl>
    <w:lvl w:ilvl="5" w:tplc="7714D3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C066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D8AD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PragmaticaCTT" w:hAnsi="PragmaticaCTT" w:hint="default"/>
      </w:rPr>
    </w:lvl>
    <w:lvl w:ilvl="8" w:tplc="BCC69D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41FD4CFB"/>
    <w:multiLevelType w:val="multilevel"/>
    <w:tmpl w:val="80CA2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4F60CD"/>
    <w:multiLevelType w:val="hybridMultilevel"/>
    <w:tmpl w:val="A78A025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928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E60398"/>
    <w:multiLevelType w:val="hybridMultilevel"/>
    <w:tmpl w:val="447CBB84"/>
    <w:lvl w:ilvl="0" w:tplc="04190001">
      <w:start w:val="40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022D7A"/>
    <w:multiLevelType w:val="hybridMultilevel"/>
    <w:tmpl w:val="908CEAC6"/>
    <w:lvl w:ilvl="0" w:tplc="6882DECA">
      <w:numFmt w:val="bullet"/>
      <w:lvlText w:val="-"/>
      <w:lvlJc w:val="left"/>
      <w:pPr>
        <w:tabs>
          <w:tab w:val="num" w:pos="1914"/>
        </w:tabs>
        <w:ind w:left="1914" w:hanging="360"/>
      </w:pPr>
      <w:rPr>
        <w:rFonts w:ascii="Times New Roman" w:eastAsia="Times New Roman" w:hAnsi="Times New Roman" w:cs="Times New Roman" w:hint="default"/>
      </w:rPr>
    </w:lvl>
    <w:lvl w:ilvl="1" w:tplc="8A0EDB60" w:tentative="1">
      <w:start w:val="1"/>
      <w:numFmt w:val="bullet"/>
      <w:lvlText w:val="o"/>
      <w:lvlJc w:val="left"/>
      <w:pPr>
        <w:tabs>
          <w:tab w:val="num" w:pos="2634"/>
        </w:tabs>
        <w:ind w:left="2634" w:hanging="360"/>
      </w:pPr>
      <w:rPr>
        <w:rFonts w:ascii="Courier New" w:hAnsi="Courier New" w:hint="default"/>
      </w:rPr>
    </w:lvl>
    <w:lvl w:ilvl="2" w:tplc="9D1E3106" w:tentative="1">
      <w:start w:val="1"/>
      <w:numFmt w:val="bullet"/>
      <w:lvlText w:val=""/>
      <w:lvlJc w:val="left"/>
      <w:pPr>
        <w:tabs>
          <w:tab w:val="num" w:pos="3354"/>
        </w:tabs>
        <w:ind w:left="3354" w:hanging="360"/>
      </w:pPr>
      <w:rPr>
        <w:rFonts w:ascii="Wingdings" w:hAnsi="Wingdings" w:hint="default"/>
      </w:rPr>
    </w:lvl>
    <w:lvl w:ilvl="3" w:tplc="0256E43A" w:tentative="1">
      <w:start w:val="1"/>
      <w:numFmt w:val="bullet"/>
      <w:lvlText w:val=""/>
      <w:lvlJc w:val="left"/>
      <w:pPr>
        <w:tabs>
          <w:tab w:val="num" w:pos="4074"/>
        </w:tabs>
        <w:ind w:left="4074" w:hanging="360"/>
      </w:pPr>
      <w:rPr>
        <w:rFonts w:ascii="Symbol" w:hAnsi="Symbol" w:hint="default"/>
      </w:rPr>
    </w:lvl>
    <w:lvl w:ilvl="4" w:tplc="353A610A" w:tentative="1">
      <w:start w:val="1"/>
      <w:numFmt w:val="bullet"/>
      <w:lvlText w:val="o"/>
      <w:lvlJc w:val="left"/>
      <w:pPr>
        <w:tabs>
          <w:tab w:val="num" w:pos="4794"/>
        </w:tabs>
        <w:ind w:left="4794" w:hanging="360"/>
      </w:pPr>
      <w:rPr>
        <w:rFonts w:ascii="Courier New" w:hAnsi="Courier New" w:hint="default"/>
      </w:rPr>
    </w:lvl>
    <w:lvl w:ilvl="5" w:tplc="1B4ED670" w:tentative="1">
      <w:start w:val="1"/>
      <w:numFmt w:val="bullet"/>
      <w:lvlText w:val=""/>
      <w:lvlJc w:val="left"/>
      <w:pPr>
        <w:tabs>
          <w:tab w:val="num" w:pos="5514"/>
        </w:tabs>
        <w:ind w:left="5514" w:hanging="360"/>
      </w:pPr>
      <w:rPr>
        <w:rFonts w:ascii="Wingdings" w:hAnsi="Wingdings" w:hint="default"/>
      </w:rPr>
    </w:lvl>
    <w:lvl w:ilvl="6" w:tplc="3B802C74" w:tentative="1">
      <w:start w:val="1"/>
      <w:numFmt w:val="bullet"/>
      <w:lvlText w:val=""/>
      <w:lvlJc w:val="left"/>
      <w:pPr>
        <w:tabs>
          <w:tab w:val="num" w:pos="6234"/>
        </w:tabs>
        <w:ind w:left="6234" w:hanging="360"/>
      </w:pPr>
      <w:rPr>
        <w:rFonts w:ascii="Symbol" w:hAnsi="Symbol" w:hint="default"/>
      </w:rPr>
    </w:lvl>
    <w:lvl w:ilvl="7" w:tplc="ACEA017C" w:tentative="1">
      <w:start w:val="1"/>
      <w:numFmt w:val="bullet"/>
      <w:lvlText w:val="o"/>
      <w:lvlJc w:val="left"/>
      <w:pPr>
        <w:tabs>
          <w:tab w:val="num" w:pos="6954"/>
        </w:tabs>
        <w:ind w:left="6954" w:hanging="360"/>
      </w:pPr>
      <w:rPr>
        <w:rFonts w:ascii="Courier New" w:hAnsi="Courier New" w:hint="default"/>
      </w:rPr>
    </w:lvl>
    <w:lvl w:ilvl="8" w:tplc="595C73EA" w:tentative="1">
      <w:start w:val="1"/>
      <w:numFmt w:val="bullet"/>
      <w:lvlText w:val=""/>
      <w:lvlJc w:val="left"/>
      <w:pPr>
        <w:tabs>
          <w:tab w:val="num" w:pos="7674"/>
        </w:tabs>
        <w:ind w:left="7674" w:hanging="360"/>
      </w:pPr>
      <w:rPr>
        <w:rFonts w:ascii="Wingdings" w:hAnsi="Wingdings" w:hint="default"/>
      </w:rPr>
    </w:lvl>
  </w:abstractNum>
  <w:abstractNum w:abstractNumId="25">
    <w:nsid w:val="4D03214C"/>
    <w:multiLevelType w:val="hybridMultilevel"/>
    <w:tmpl w:val="21D8B932"/>
    <w:lvl w:ilvl="0" w:tplc="EA74EBA2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E7B0BDD"/>
    <w:multiLevelType w:val="multilevel"/>
    <w:tmpl w:val="447CBB84"/>
    <w:lvl w:ilvl="0">
      <w:start w:val="40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EE30F2B"/>
    <w:multiLevelType w:val="hybridMultilevel"/>
    <w:tmpl w:val="52DC31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D4181C"/>
    <w:multiLevelType w:val="hybridMultilevel"/>
    <w:tmpl w:val="168696E6"/>
    <w:lvl w:ilvl="0" w:tplc="144265E8">
      <w:start w:val="2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6B6EC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PragmaticaCTT" w:hAnsi="PragmaticaCTT" w:hint="default"/>
      </w:rPr>
    </w:lvl>
    <w:lvl w:ilvl="2" w:tplc="9ED6E8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1270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5E55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PragmaticaCTT" w:hAnsi="PragmaticaCTT" w:hint="default"/>
      </w:rPr>
    </w:lvl>
    <w:lvl w:ilvl="5" w:tplc="08469E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8CE9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50633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PragmaticaCTT" w:hAnsi="PragmaticaCTT" w:hint="default"/>
      </w:rPr>
    </w:lvl>
    <w:lvl w:ilvl="8" w:tplc="822081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57F06767"/>
    <w:multiLevelType w:val="hybridMultilevel"/>
    <w:tmpl w:val="4E5E03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98D4081"/>
    <w:multiLevelType w:val="hybridMultilevel"/>
    <w:tmpl w:val="FA2C020E"/>
    <w:lvl w:ilvl="0" w:tplc="6922D9AA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1">
    <w:nsid w:val="5D7232DF"/>
    <w:multiLevelType w:val="hybridMultilevel"/>
    <w:tmpl w:val="DB945BC2"/>
    <w:lvl w:ilvl="0" w:tplc="98D22DAE">
      <w:start w:val="1"/>
      <w:numFmt w:val="decimal"/>
      <w:lvlText w:val="%1)"/>
      <w:lvlJc w:val="left"/>
      <w:pPr>
        <w:tabs>
          <w:tab w:val="num" w:pos="1669"/>
        </w:tabs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2">
    <w:nsid w:val="60A60567"/>
    <w:multiLevelType w:val="multilevel"/>
    <w:tmpl w:val="7FC2A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4067691"/>
    <w:multiLevelType w:val="hybridMultilevel"/>
    <w:tmpl w:val="86BAF0B8"/>
    <w:lvl w:ilvl="0" w:tplc="727C6304">
      <w:numFmt w:val="bullet"/>
      <w:lvlText w:val="-"/>
      <w:lvlJc w:val="left"/>
      <w:pPr>
        <w:tabs>
          <w:tab w:val="num" w:pos="1914"/>
        </w:tabs>
        <w:ind w:left="1914" w:hanging="360"/>
      </w:pPr>
      <w:rPr>
        <w:rFonts w:ascii="Times New Roman" w:eastAsia="Times New Roman" w:hAnsi="Times New Roman" w:cs="Times New Roman" w:hint="default"/>
      </w:rPr>
    </w:lvl>
    <w:lvl w:ilvl="1" w:tplc="EDC0A792" w:tentative="1">
      <w:start w:val="1"/>
      <w:numFmt w:val="bullet"/>
      <w:lvlText w:val="o"/>
      <w:lvlJc w:val="left"/>
      <w:pPr>
        <w:tabs>
          <w:tab w:val="num" w:pos="2634"/>
        </w:tabs>
        <w:ind w:left="2634" w:hanging="360"/>
      </w:pPr>
      <w:rPr>
        <w:rFonts w:ascii="Courier New" w:hAnsi="Courier New" w:hint="default"/>
      </w:rPr>
    </w:lvl>
    <w:lvl w:ilvl="2" w:tplc="17F8F3FC" w:tentative="1">
      <w:start w:val="1"/>
      <w:numFmt w:val="bullet"/>
      <w:lvlText w:val=""/>
      <w:lvlJc w:val="left"/>
      <w:pPr>
        <w:tabs>
          <w:tab w:val="num" w:pos="3354"/>
        </w:tabs>
        <w:ind w:left="3354" w:hanging="360"/>
      </w:pPr>
      <w:rPr>
        <w:rFonts w:ascii="Wingdings" w:hAnsi="Wingdings" w:hint="default"/>
      </w:rPr>
    </w:lvl>
    <w:lvl w:ilvl="3" w:tplc="A46EB7D8" w:tentative="1">
      <w:start w:val="1"/>
      <w:numFmt w:val="bullet"/>
      <w:lvlText w:val=""/>
      <w:lvlJc w:val="left"/>
      <w:pPr>
        <w:tabs>
          <w:tab w:val="num" w:pos="4074"/>
        </w:tabs>
        <w:ind w:left="4074" w:hanging="360"/>
      </w:pPr>
      <w:rPr>
        <w:rFonts w:ascii="Symbol" w:hAnsi="Symbol" w:hint="default"/>
      </w:rPr>
    </w:lvl>
    <w:lvl w:ilvl="4" w:tplc="6720CC6C" w:tentative="1">
      <w:start w:val="1"/>
      <w:numFmt w:val="bullet"/>
      <w:lvlText w:val="o"/>
      <w:lvlJc w:val="left"/>
      <w:pPr>
        <w:tabs>
          <w:tab w:val="num" w:pos="4794"/>
        </w:tabs>
        <w:ind w:left="4794" w:hanging="360"/>
      </w:pPr>
      <w:rPr>
        <w:rFonts w:ascii="Courier New" w:hAnsi="Courier New" w:hint="default"/>
      </w:rPr>
    </w:lvl>
    <w:lvl w:ilvl="5" w:tplc="C2F833EE" w:tentative="1">
      <w:start w:val="1"/>
      <w:numFmt w:val="bullet"/>
      <w:lvlText w:val=""/>
      <w:lvlJc w:val="left"/>
      <w:pPr>
        <w:tabs>
          <w:tab w:val="num" w:pos="5514"/>
        </w:tabs>
        <w:ind w:left="5514" w:hanging="360"/>
      </w:pPr>
      <w:rPr>
        <w:rFonts w:ascii="Wingdings" w:hAnsi="Wingdings" w:hint="default"/>
      </w:rPr>
    </w:lvl>
    <w:lvl w:ilvl="6" w:tplc="AB44C3C2" w:tentative="1">
      <w:start w:val="1"/>
      <w:numFmt w:val="bullet"/>
      <w:lvlText w:val=""/>
      <w:lvlJc w:val="left"/>
      <w:pPr>
        <w:tabs>
          <w:tab w:val="num" w:pos="6234"/>
        </w:tabs>
        <w:ind w:left="6234" w:hanging="360"/>
      </w:pPr>
      <w:rPr>
        <w:rFonts w:ascii="Symbol" w:hAnsi="Symbol" w:hint="default"/>
      </w:rPr>
    </w:lvl>
    <w:lvl w:ilvl="7" w:tplc="6238921A" w:tentative="1">
      <w:start w:val="1"/>
      <w:numFmt w:val="bullet"/>
      <w:lvlText w:val="o"/>
      <w:lvlJc w:val="left"/>
      <w:pPr>
        <w:tabs>
          <w:tab w:val="num" w:pos="6954"/>
        </w:tabs>
        <w:ind w:left="6954" w:hanging="360"/>
      </w:pPr>
      <w:rPr>
        <w:rFonts w:ascii="Courier New" w:hAnsi="Courier New" w:hint="default"/>
      </w:rPr>
    </w:lvl>
    <w:lvl w:ilvl="8" w:tplc="56B61C08" w:tentative="1">
      <w:start w:val="1"/>
      <w:numFmt w:val="bullet"/>
      <w:lvlText w:val=""/>
      <w:lvlJc w:val="left"/>
      <w:pPr>
        <w:tabs>
          <w:tab w:val="num" w:pos="7674"/>
        </w:tabs>
        <w:ind w:left="7674" w:hanging="360"/>
      </w:pPr>
      <w:rPr>
        <w:rFonts w:ascii="Wingdings" w:hAnsi="Wingdings" w:hint="default"/>
      </w:rPr>
    </w:lvl>
  </w:abstractNum>
  <w:abstractNum w:abstractNumId="34">
    <w:nsid w:val="68E447A3"/>
    <w:multiLevelType w:val="hybridMultilevel"/>
    <w:tmpl w:val="9EA83008"/>
    <w:lvl w:ilvl="0" w:tplc="E766D15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697F06A2"/>
    <w:multiLevelType w:val="hybridMultilevel"/>
    <w:tmpl w:val="D7BCF3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DDE3A2E"/>
    <w:multiLevelType w:val="hybridMultilevel"/>
    <w:tmpl w:val="EDF8C93A"/>
    <w:lvl w:ilvl="0" w:tplc="68E211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81E71E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A8CA2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34E99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28DA1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9548B9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3B406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4EFEF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D5837F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23F32B2"/>
    <w:multiLevelType w:val="hybridMultilevel"/>
    <w:tmpl w:val="0C00D0F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50923C2"/>
    <w:multiLevelType w:val="singleLevel"/>
    <w:tmpl w:val="03D0B4D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39">
    <w:nsid w:val="76695DFF"/>
    <w:multiLevelType w:val="multilevel"/>
    <w:tmpl w:val="ABD46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6904A5A"/>
    <w:multiLevelType w:val="hybridMultilevel"/>
    <w:tmpl w:val="F2BE201E"/>
    <w:lvl w:ilvl="0" w:tplc="05560FF8">
      <w:start w:val="1"/>
      <w:numFmt w:val="decimal"/>
      <w:lvlText w:val="%1."/>
      <w:lvlJc w:val="left"/>
      <w:pPr>
        <w:tabs>
          <w:tab w:val="num" w:pos="3218"/>
        </w:tabs>
        <w:ind w:left="3218" w:hanging="18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41">
    <w:nsid w:val="77804469"/>
    <w:multiLevelType w:val="multilevel"/>
    <w:tmpl w:val="80CA2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8C3225E"/>
    <w:multiLevelType w:val="multilevel"/>
    <w:tmpl w:val="49885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A9877AD"/>
    <w:multiLevelType w:val="multilevel"/>
    <w:tmpl w:val="D3447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6"/>
  </w:num>
  <w:num w:numId="3">
    <w:abstractNumId w:val="4"/>
  </w:num>
  <w:num w:numId="4">
    <w:abstractNumId w:val="28"/>
  </w:num>
  <w:num w:numId="5">
    <w:abstractNumId w:val="20"/>
  </w:num>
  <w:num w:numId="6">
    <w:abstractNumId w:val="24"/>
  </w:num>
  <w:num w:numId="7">
    <w:abstractNumId w:val="33"/>
  </w:num>
  <w:num w:numId="8">
    <w:abstractNumId w:val="38"/>
  </w:num>
  <w:num w:numId="9">
    <w:abstractNumId w:val="30"/>
  </w:num>
  <w:num w:numId="10">
    <w:abstractNumId w:val="9"/>
  </w:num>
  <w:num w:numId="11">
    <w:abstractNumId w:val="12"/>
  </w:num>
  <w:num w:numId="12">
    <w:abstractNumId w:val="14"/>
  </w:num>
  <w:num w:numId="13">
    <w:abstractNumId w:val="40"/>
  </w:num>
  <w:num w:numId="14">
    <w:abstractNumId w:val="13"/>
  </w:num>
  <w:num w:numId="15">
    <w:abstractNumId w:val="1"/>
  </w:num>
  <w:num w:numId="16">
    <w:abstractNumId w:val="32"/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</w:num>
  <w:num w:numId="19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4"/>
  </w:num>
  <w:num w:numId="21">
    <w:abstractNumId w:val="31"/>
  </w:num>
  <w:num w:numId="22">
    <w:abstractNumId w:val="16"/>
  </w:num>
  <w:num w:numId="23">
    <w:abstractNumId w:val="25"/>
  </w:num>
  <w:num w:numId="24">
    <w:abstractNumId w:val="29"/>
  </w:num>
  <w:num w:numId="25">
    <w:abstractNumId w:val="23"/>
  </w:num>
  <w:num w:numId="26">
    <w:abstractNumId w:val="26"/>
  </w:num>
  <w:num w:numId="27">
    <w:abstractNumId w:val="2"/>
  </w:num>
  <w:num w:numId="28">
    <w:abstractNumId w:val="11"/>
  </w:num>
  <w:num w:numId="29">
    <w:abstractNumId w:val="0"/>
  </w:num>
  <w:num w:numId="30">
    <w:abstractNumId w:val="43"/>
  </w:num>
  <w:num w:numId="31">
    <w:abstractNumId w:val="8"/>
  </w:num>
  <w:num w:numId="32">
    <w:abstractNumId w:val="6"/>
  </w:num>
  <w:num w:numId="33">
    <w:abstractNumId w:val="19"/>
  </w:num>
  <w:num w:numId="34">
    <w:abstractNumId w:val="10"/>
  </w:num>
  <w:num w:numId="35">
    <w:abstractNumId w:val="42"/>
  </w:num>
  <w:num w:numId="36">
    <w:abstractNumId w:val="3"/>
  </w:num>
  <w:num w:numId="37">
    <w:abstractNumId w:val="41"/>
  </w:num>
  <w:num w:numId="38">
    <w:abstractNumId w:val="21"/>
  </w:num>
  <w:num w:numId="39">
    <w:abstractNumId w:val="39"/>
  </w:num>
  <w:num w:numId="40">
    <w:abstractNumId w:val="15"/>
  </w:num>
  <w:num w:numId="41">
    <w:abstractNumId w:val="35"/>
  </w:num>
  <w:num w:numId="42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7"/>
  </w:num>
  <w:num w:numId="44">
    <w:abstractNumId w:val="5"/>
  </w:num>
  <w:num w:numId="45">
    <w:abstractNumId w:val="22"/>
  </w:num>
  <w:num w:numId="4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activeWritingStyle w:appName="MSWord" w:lang="ru-RU" w:vendorID="1" w:dllVersion="512" w:checkStyle="1"/>
  <w:proofState w:spelling="clean" w:grammar="clean"/>
  <w:attachedTemplate r:id="rId1"/>
  <w:stylePaneFormatFilter w:val="3F01"/>
  <w:defaultTabStop w:val="720"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96258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/>
  <w:rsids>
    <w:rsidRoot w:val="003A55A1"/>
    <w:rsid w:val="00000108"/>
    <w:rsid w:val="0000707A"/>
    <w:rsid w:val="00010E13"/>
    <w:rsid w:val="00016C16"/>
    <w:rsid w:val="00023C28"/>
    <w:rsid w:val="00026A3D"/>
    <w:rsid w:val="00030FA3"/>
    <w:rsid w:val="00031E66"/>
    <w:rsid w:val="00032A0A"/>
    <w:rsid w:val="00033C4F"/>
    <w:rsid w:val="0003479D"/>
    <w:rsid w:val="00034C80"/>
    <w:rsid w:val="00037438"/>
    <w:rsid w:val="00042DC0"/>
    <w:rsid w:val="000452C4"/>
    <w:rsid w:val="00046864"/>
    <w:rsid w:val="0004791A"/>
    <w:rsid w:val="000563B6"/>
    <w:rsid w:val="00056C5B"/>
    <w:rsid w:val="00061D13"/>
    <w:rsid w:val="0006574E"/>
    <w:rsid w:val="00070E6A"/>
    <w:rsid w:val="000710DB"/>
    <w:rsid w:val="000773AD"/>
    <w:rsid w:val="000828A4"/>
    <w:rsid w:val="00084620"/>
    <w:rsid w:val="00085405"/>
    <w:rsid w:val="000854B6"/>
    <w:rsid w:val="00087346"/>
    <w:rsid w:val="00090353"/>
    <w:rsid w:val="0009116B"/>
    <w:rsid w:val="0009173D"/>
    <w:rsid w:val="000919CE"/>
    <w:rsid w:val="00095A3D"/>
    <w:rsid w:val="0009698E"/>
    <w:rsid w:val="00097FF0"/>
    <w:rsid w:val="000A01BE"/>
    <w:rsid w:val="000A35FD"/>
    <w:rsid w:val="000A475F"/>
    <w:rsid w:val="000A5281"/>
    <w:rsid w:val="000A54E1"/>
    <w:rsid w:val="000A5548"/>
    <w:rsid w:val="000B0AF0"/>
    <w:rsid w:val="000B42B2"/>
    <w:rsid w:val="000B4620"/>
    <w:rsid w:val="000B5C40"/>
    <w:rsid w:val="000B7F66"/>
    <w:rsid w:val="000C1167"/>
    <w:rsid w:val="000C2397"/>
    <w:rsid w:val="000C3270"/>
    <w:rsid w:val="000C463C"/>
    <w:rsid w:val="000C4BBE"/>
    <w:rsid w:val="000C5B24"/>
    <w:rsid w:val="000C745D"/>
    <w:rsid w:val="000C799E"/>
    <w:rsid w:val="000D04BD"/>
    <w:rsid w:val="000D0C9D"/>
    <w:rsid w:val="000D304A"/>
    <w:rsid w:val="000D3526"/>
    <w:rsid w:val="000D4175"/>
    <w:rsid w:val="000D4A0A"/>
    <w:rsid w:val="000D4A23"/>
    <w:rsid w:val="000D5926"/>
    <w:rsid w:val="000D6301"/>
    <w:rsid w:val="000E15EB"/>
    <w:rsid w:val="000E5522"/>
    <w:rsid w:val="000E59CC"/>
    <w:rsid w:val="000F04B3"/>
    <w:rsid w:val="000F1A94"/>
    <w:rsid w:val="000F2193"/>
    <w:rsid w:val="000F3A80"/>
    <w:rsid w:val="001012B8"/>
    <w:rsid w:val="00102726"/>
    <w:rsid w:val="0010348D"/>
    <w:rsid w:val="001056E0"/>
    <w:rsid w:val="0010792F"/>
    <w:rsid w:val="00107E83"/>
    <w:rsid w:val="00110363"/>
    <w:rsid w:val="001117ED"/>
    <w:rsid w:val="00112EC7"/>
    <w:rsid w:val="001140CF"/>
    <w:rsid w:val="001148F1"/>
    <w:rsid w:val="0012188C"/>
    <w:rsid w:val="001269BF"/>
    <w:rsid w:val="00133787"/>
    <w:rsid w:val="00134038"/>
    <w:rsid w:val="00135C96"/>
    <w:rsid w:val="00136002"/>
    <w:rsid w:val="001370C7"/>
    <w:rsid w:val="0013719F"/>
    <w:rsid w:val="001410F9"/>
    <w:rsid w:val="001560A7"/>
    <w:rsid w:val="00162018"/>
    <w:rsid w:val="00164486"/>
    <w:rsid w:val="00165088"/>
    <w:rsid w:val="001655F0"/>
    <w:rsid w:val="00166947"/>
    <w:rsid w:val="00167F14"/>
    <w:rsid w:val="001700D1"/>
    <w:rsid w:val="00171282"/>
    <w:rsid w:val="00174401"/>
    <w:rsid w:val="001760B1"/>
    <w:rsid w:val="00183272"/>
    <w:rsid w:val="00184D7C"/>
    <w:rsid w:val="00187A7F"/>
    <w:rsid w:val="00187E74"/>
    <w:rsid w:val="00187F54"/>
    <w:rsid w:val="00191F44"/>
    <w:rsid w:val="001A15BD"/>
    <w:rsid w:val="001A498D"/>
    <w:rsid w:val="001A52E7"/>
    <w:rsid w:val="001A6831"/>
    <w:rsid w:val="001B052C"/>
    <w:rsid w:val="001B3479"/>
    <w:rsid w:val="001B41A8"/>
    <w:rsid w:val="001B5835"/>
    <w:rsid w:val="001B58F3"/>
    <w:rsid w:val="001B6AE7"/>
    <w:rsid w:val="001C0B74"/>
    <w:rsid w:val="001C1457"/>
    <w:rsid w:val="001C1CFE"/>
    <w:rsid w:val="001C3F75"/>
    <w:rsid w:val="001C6A62"/>
    <w:rsid w:val="001C6D7E"/>
    <w:rsid w:val="001C72FE"/>
    <w:rsid w:val="001C7779"/>
    <w:rsid w:val="001D1F8E"/>
    <w:rsid w:val="001D3DB9"/>
    <w:rsid w:val="001D5C44"/>
    <w:rsid w:val="001D620D"/>
    <w:rsid w:val="001D7343"/>
    <w:rsid w:val="001E157D"/>
    <w:rsid w:val="001E481F"/>
    <w:rsid w:val="001E77E3"/>
    <w:rsid w:val="001F1660"/>
    <w:rsid w:val="001F18B3"/>
    <w:rsid w:val="001F3B7F"/>
    <w:rsid w:val="001F78B4"/>
    <w:rsid w:val="00203BF1"/>
    <w:rsid w:val="00204C56"/>
    <w:rsid w:val="00205A4A"/>
    <w:rsid w:val="002117D5"/>
    <w:rsid w:val="002126CF"/>
    <w:rsid w:val="00213412"/>
    <w:rsid w:val="00213B25"/>
    <w:rsid w:val="0021618B"/>
    <w:rsid w:val="00216DAE"/>
    <w:rsid w:val="00221C66"/>
    <w:rsid w:val="00223478"/>
    <w:rsid w:val="00225A74"/>
    <w:rsid w:val="00225E44"/>
    <w:rsid w:val="00227431"/>
    <w:rsid w:val="00232F69"/>
    <w:rsid w:val="0024040D"/>
    <w:rsid w:val="00240CFB"/>
    <w:rsid w:val="0024722D"/>
    <w:rsid w:val="002479CC"/>
    <w:rsid w:val="00250CD1"/>
    <w:rsid w:val="002548AE"/>
    <w:rsid w:val="00254C41"/>
    <w:rsid w:val="00256EB9"/>
    <w:rsid w:val="00261F12"/>
    <w:rsid w:val="00262847"/>
    <w:rsid w:val="00263DC9"/>
    <w:rsid w:val="0027153D"/>
    <w:rsid w:val="00272724"/>
    <w:rsid w:val="00273B1B"/>
    <w:rsid w:val="00274F35"/>
    <w:rsid w:val="00276BA5"/>
    <w:rsid w:val="00282A54"/>
    <w:rsid w:val="00284339"/>
    <w:rsid w:val="002910C4"/>
    <w:rsid w:val="00293FEF"/>
    <w:rsid w:val="00293FF7"/>
    <w:rsid w:val="0029558B"/>
    <w:rsid w:val="00295F84"/>
    <w:rsid w:val="002971E5"/>
    <w:rsid w:val="002A10E8"/>
    <w:rsid w:val="002A148A"/>
    <w:rsid w:val="002A157C"/>
    <w:rsid w:val="002A18F0"/>
    <w:rsid w:val="002A3A7D"/>
    <w:rsid w:val="002A67BE"/>
    <w:rsid w:val="002A731C"/>
    <w:rsid w:val="002B04E1"/>
    <w:rsid w:val="002B67AC"/>
    <w:rsid w:val="002B6ED4"/>
    <w:rsid w:val="002B7F8C"/>
    <w:rsid w:val="002C0016"/>
    <w:rsid w:val="002C10A1"/>
    <w:rsid w:val="002C21EA"/>
    <w:rsid w:val="002C46A6"/>
    <w:rsid w:val="002C716E"/>
    <w:rsid w:val="002D2551"/>
    <w:rsid w:val="002D62A6"/>
    <w:rsid w:val="002D73EB"/>
    <w:rsid w:val="002E034B"/>
    <w:rsid w:val="002E2F02"/>
    <w:rsid w:val="002E42DA"/>
    <w:rsid w:val="002E4E62"/>
    <w:rsid w:val="002E7CED"/>
    <w:rsid w:val="002F07CF"/>
    <w:rsid w:val="002F1072"/>
    <w:rsid w:val="002F2AF0"/>
    <w:rsid w:val="002F5F1B"/>
    <w:rsid w:val="002F6B32"/>
    <w:rsid w:val="00300DFE"/>
    <w:rsid w:val="003036F6"/>
    <w:rsid w:val="00303771"/>
    <w:rsid w:val="0030450D"/>
    <w:rsid w:val="00307F21"/>
    <w:rsid w:val="003100B2"/>
    <w:rsid w:val="00313F76"/>
    <w:rsid w:val="00314D23"/>
    <w:rsid w:val="003157DE"/>
    <w:rsid w:val="0031706C"/>
    <w:rsid w:val="0031767B"/>
    <w:rsid w:val="0032082D"/>
    <w:rsid w:val="00320C3B"/>
    <w:rsid w:val="00321031"/>
    <w:rsid w:val="0032143A"/>
    <w:rsid w:val="003219DC"/>
    <w:rsid w:val="00325797"/>
    <w:rsid w:val="00325DC0"/>
    <w:rsid w:val="00327148"/>
    <w:rsid w:val="00327AEE"/>
    <w:rsid w:val="0033116D"/>
    <w:rsid w:val="00331B88"/>
    <w:rsid w:val="00331CF9"/>
    <w:rsid w:val="00333C4B"/>
    <w:rsid w:val="003340E9"/>
    <w:rsid w:val="0033573D"/>
    <w:rsid w:val="003361E0"/>
    <w:rsid w:val="00336913"/>
    <w:rsid w:val="003379C4"/>
    <w:rsid w:val="00337B4F"/>
    <w:rsid w:val="003400A2"/>
    <w:rsid w:val="00340493"/>
    <w:rsid w:val="0034205C"/>
    <w:rsid w:val="003421BC"/>
    <w:rsid w:val="0034659C"/>
    <w:rsid w:val="00346E79"/>
    <w:rsid w:val="00353010"/>
    <w:rsid w:val="00353EB9"/>
    <w:rsid w:val="003555E7"/>
    <w:rsid w:val="00360FB1"/>
    <w:rsid w:val="003611F9"/>
    <w:rsid w:val="003612EA"/>
    <w:rsid w:val="0036144E"/>
    <w:rsid w:val="00361760"/>
    <w:rsid w:val="00362E64"/>
    <w:rsid w:val="00363455"/>
    <w:rsid w:val="0036372B"/>
    <w:rsid w:val="00372154"/>
    <w:rsid w:val="003775CF"/>
    <w:rsid w:val="003778EB"/>
    <w:rsid w:val="003812C6"/>
    <w:rsid w:val="00382483"/>
    <w:rsid w:val="0038321E"/>
    <w:rsid w:val="00386B23"/>
    <w:rsid w:val="00390943"/>
    <w:rsid w:val="003917F0"/>
    <w:rsid w:val="003936CE"/>
    <w:rsid w:val="003946B7"/>
    <w:rsid w:val="00394D48"/>
    <w:rsid w:val="003970F9"/>
    <w:rsid w:val="003A2459"/>
    <w:rsid w:val="003A24D0"/>
    <w:rsid w:val="003A344B"/>
    <w:rsid w:val="003A55A1"/>
    <w:rsid w:val="003A6905"/>
    <w:rsid w:val="003A7D36"/>
    <w:rsid w:val="003B052E"/>
    <w:rsid w:val="003B7B15"/>
    <w:rsid w:val="003C3294"/>
    <w:rsid w:val="003C3B99"/>
    <w:rsid w:val="003C4658"/>
    <w:rsid w:val="003C6761"/>
    <w:rsid w:val="003D2C91"/>
    <w:rsid w:val="003D4CF4"/>
    <w:rsid w:val="003D75F9"/>
    <w:rsid w:val="003E03D9"/>
    <w:rsid w:val="003E246E"/>
    <w:rsid w:val="003E417B"/>
    <w:rsid w:val="003E71DE"/>
    <w:rsid w:val="003E743A"/>
    <w:rsid w:val="003F1FD5"/>
    <w:rsid w:val="003F3A52"/>
    <w:rsid w:val="003F43D3"/>
    <w:rsid w:val="003F4D18"/>
    <w:rsid w:val="003F5C1E"/>
    <w:rsid w:val="003F63FC"/>
    <w:rsid w:val="0040000E"/>
    <w:rsid w:val="00400DF0"/>
    <w:rsid w:val="00401FE3"/>
    <w:rsid w:val="0040391E"/>
    <w:rsid w:val="00405CE1"/>
    <w:rsid w:val="00410CE4"/>
    <w:rsid w:val="004128AC"/>
    <w:rsid w:val="00412F59"/>
    <w:rsid w:val="00413610"/>
    <w:rsid w:val="00422B75"/>
    <w:rsid w:val="00423BF7"/>
    <w:rsid w:val="004243A2"/>
    <w:rsid w:val="0042506C"/>
    <w:rsid w:val="00425555"/>
    <w:rsid w:val="004263AB"/>
    <w:rsid w:val="00430EE8"/>
    <w:rsid w:val="0043244E"/>
    <w:rsid w:val="00432912"/>
    <w:rsid w:val="0043403E"/>
    <w:rsid w:val="004369A2"/>
    <w:rsid w:val="00440859"/>
    <w:rsid w:val="00441068"/>
    <w:rsid w:val="004453FF"/>
    <w:rsid w:val="0045009D"/>
    <w:rsid w:val="0045239D"/>
    <w:rsid w:val="00452626"/>
    <w:rsid w:val="00452964"/>
    <w:rsid w:val="00455ACF"/>
    <w:rsid w:val="00456159"/>
    <w:rsid w:val="0045675C"/>
    <w:rsid w:val="00456967"/>
    <w:rsid w:val="00460C1B"/>
    <w:rsid w:val="00460DCD"/>
    <w:rsid w:val="0046404A"/>
    <w:rsid w:val="00465878"/>
    <w:rsid w:val="00466E9D"/>
    <w:rsid w:val="00466F21"/>
    <w:rsid w:val="004701CB"/>
    <w:rsid w:val="00474B16"/>
    <w:rsid w:val="00477E58"/>
    <w:rsid w:val="00482D3E"/>
    <w:rsid w:val="004873E7"/>
    <w:rsid w:val="0049238D"/>
    <w:rsid w:val="00493C69"/>
    <w:rsid w:val="004950F2"/>
    <w:rsid w:val="00495E23"/>
    <w:rsid w:val="004966C2"/>
    <w:rsid w:val="00496AF3"/>
    <w:rsid w:val="00497815"/>
    <w:rsid w:val="004A74D6"/>
    <w:rsid w:val="004A74F4"/>
    <w:rsid w:val="004B0E09"/>
    <w:rsid w:val="004B34FC"/>
    <w:rsid w:val="004B3E6E"/>
    <w:rsid w:val="004B45E1"/>
    <w:rsid w:val="004B5168"/>
    <w:rsid w:val="004B6EE5"/>
    <w:rsid w:val="004B7DE6"/>
    <w:rsid w:val="004B7E07"/>
    <w:rsid w:val="004C127B"/>
    <w:rsid w:val="004C1754"/>
    <w:rsid w:val="004C47AB"/>
    <w:rsid w:val="004C4B40"/>
    <w:rsid w:val="004C5739"/>
    <w:rsid w:val="004C6041"/>
    <w:rsid w:val="004D0AB1"/>
    <w:rsid w:val="004D124E"/>
    <w:rsid w:val="004D1BD7"/>
    <w:rsid w:val="004D350C"/>
    <w:rsid w:val="004D6EB6"/>
    <w:rsid w:val="004D7FDC"/>
    <w:rsid w:val="004E20B6"/>
    <w:rsid w:val="004E2413"/>
    <w:rsid w:val="004E5A47"/>
    <w:rsid w:val="004E6AF2"/>
    <w:rsid w:val="004E7564"/>
    <w:rsid w:val="004F2040"/>
    <w:rsid w:val="004F4789"/>
    <w:rsid w:val="004F6FB5"/>
    <w:rsid w:val="004F77AD"/>
    <w:rsid w:val="00500DB5"/>
    <w:rsid w:val="005020B1"/>
    <w:rsid w:val="00503DFE"/>
    <w:rsid w:val="00504911"/>
    <w:rsid w:val="00504CD5"/>
    <w:rsid w:val="0051011B"/>
    <w:rsid w:val="0051330A"/>
    <w:rsid w:val="0052239F"/>
    <w:rsid w:val="0052322E"/>
    <w:rsid w:val="00523332"/>
    <w:rsid w:val="00524C7C"/>
    <w:rsid w:val="005258E3"/>
    <w:rsid w:val="00526A64"/>
    <w:rsid w:val="005332B0"/>
    <w:rsid w:val="00533810"/>
    <w:rsid w:val="00535131"/>
    <w:rsid w:val="00535D19"/>
    <w:rsid w:val="00536990"/>
    <w:rsid w:val="00540388"/>
    <w:rsid w:val="0054330E"/>
    <w:rsid w:val="00547256"/>
    <w:rsid w:val="00551AFD"/>
    <w:rsid w:val="00552757"/>
    <w:rsid w:val="0055277D"/>
    <w:rsid w:val="00552A23"/>
    <w:rsid w:val="0056197C"/>
    <w:rsid w:val="005620AA"/>
    <w:rsid w:val="005624B2"/>
    <w:rsid w:val="00562CF8"/>
    <w:rsid w:val="00567712"/>
    <w:rsid w:val="00570231"/>
    <w:rsid w:val="00571154"/>
    <w:rsid w:val="005731E1"/>
    <w:rsid w:val="00574D89"/>
    <w:rsid w:val="00577E3F"/>
    <w:rsid w:val="0058391E"/>
    <w:rsid w:val="00583E56"/>
    <w:rsid w:val="00584896"/>
    <w:rsid w:val="005900D8"/>
    <w:rsid w:val="0059046A"/>
    <w:rsid w:val="00590719"/>
    <w:rsid w:val="00594650"/>
    <w:rsid w:val="00595EAE"/>
    <w:rsid w:val="00596897"/>
    <w:rsid w:val="005968C4"/>
    <w:rsid w:val="00597B6E"/>
    <w:rsid w:val="00597BC7"/>
    <w:rsid w:val="005A162E"/>
    <w:rsid w:val="005A35FF"/>
    <w:rsid w:val="005A3709"/>
    <w:rsid w:val="005A3BE0"/>
    <w:rsid w:val="005A49F5"/>
    <w:rsid w:val="005A63ED"/>
    <w:rsid w:val="005A7CDE"/>
    <w:rsid w:val="005B53CB"/>
    <w:rsid w:val="005C1596"/>
    <w:rsid w:val="005C39C1"/>
    <w:rsid w:val="005C3C7E"/>
    <w:rsid w:val="005C5B3B"/>
    <w:rsid w:val="005D11D8"/>
    <w:rsid w:val="005D21B6"/>
    <w:rsid w:val="005D36E2"/>
    <w:rsid w:val="005D452F"/>
    <w:rsid w:val="005D4A70"/>
    <w:rsid w:val="005D5065"/>
    <w:rsid w:val="005D6D81"/>
    <w:rsid w:val="005D7BDA"/>
    <w:rsid w:val="005E0EDC"/>
    <w:rsid w:val="005E234C"/>
    <w:rsid w:val="005E2D4C"/>
    <w:rsid w:val="005E30E9"/>
    <w:rsid w:val="005E4A3A"/>
    <w:rsid w:val="005E6E46"/>
    <w:rsid w:val="005F2430"/>
    <w:rsid w:val="005F2EA0"/>
    <w:rsid w:val="005F3D52"/>
    <w:rsid w:val="005F65BD"/>
    <w:rsid w:val="005F7B0B"/>
    <w:rsid w:val="005F7BA6"/>
    <w:rsid w:val="00600FD4"/>
    <w:rsid w:val="006022E3"/>
    <w:rsid w:val="00606D5E"/>
    <w:rsid w:val="00606E3C"/>
    <w:rsid w:val="0061039B"/>
    <w:rsid w:val="00610D27"/>
    <w:rsid w:val="0061340D"/>
    <w:rsid w:val="00614E9B"/>
    <w:rsid w:val="00616034"/>
    <w:rsid w:val="006170E7"/>
    <w:rsid w:val="00622F41"/>
    <w:rsid w:val="006236C0"/>
    <w:rsid w:val="006275CB"/>
    <w:rsid w:val="0063054B"/>
    <w:rsid w:val="00634C08"/>
    <w:rsid w:val="00636BEC"/>
    <w:rsid w:val="00640816"/>
    <w:rsid w:val="00640D22"/>
    <w:rsid w:val="00644DFA"/>
    <w:rsid w:val="00644F05"/>
    <w:rsid w:val="00645833"/>
    <w:rsid w:val="00647264"/>
    <w:rsid w:val="006539E9"/>
    <w:rsid w:val="00657C46"/>
    <w:rsid w:val="00661AEE"/>
    <w:rsid w:val="00665AFD"/>
    <w:rsid w:val="00666120"/>
    <w:rsid w:val="00670105"/>
    <w:rsid w:val="00671864"/>
    <w:rsid w:val="00674DDA"/>
    <w:rsid w:val="00675837"/>
    <w:rsid w:val="0068207C"/>
    <w:rsid w:val="006832A9"/>
    <w:rsid w:val="0068437D"/>
    <w:rsid w:val="00685DD5"/>
    <w:rsid w:val="00686E47"/>
    <w:rsid w:val="006874AC"/>
    <w:rsid w:val="00690C6F"/>
    <w:rsid w:val="00691475"/>
    <w:rsid w:val="006937EE"/>
    <w:rsid w:val="006948E7"/>
    <w:rsid w:val="00694981"/>
    <w:rsid w:val="0069573F"/>
    <w:rsid w:val="006A1C6F"/>
    <w:rsid w:val="006A34C6"/>
    <w:rsid w:val="006A430D"/>
    <w:rsid w:val="006A4F85"/>
    <w:rsid w:val="006A5C38"/>
    <w:rsid w:val="006A652F"/>
    <w:rsid w:val="006A7A35"/>
    <w:rsid w:val="006B310A"/>
    <w:rsid w:val="006B3CDE"/>
    <w:rsid w:val="006B60EE"/>
    <w:rsid w:val="006B67FF"/>
    <w:rsid w:val="006B7522"/>
    <w:rsid w:val="006B77BE"/>
    <w:rsid w:val="006C3D48"/>
    <w:rsid w:val="006C4025"/>
    <w:rsid w:val="006C4999"/>
    <w:rsid w:val="006C5EF1"/>
    <w:rsid w:val="006C7680"/>
    <w:rsid w:val="006D2099"/>
    <w:rsid w:val="006D6CC2"/>
    <w:rsid w:val="006E01F1"/>
    <w:rsid w:val="006F0637"/>
    <w:rsid w:val="006F1770"/>
    <w:rsid w:val="006F39E8"/>
    <w:rsid w:val="006F441F"/>
    <w:rsid w:val="00704DD8"/>
    <w:rsid w:val="00710E3B"/>
    <w:rsid w:val="007112B4"/>
    <w:rsid w:val="00711C9A"/>
    <w:rsid w:val="00712AB4"/>
    <w:rsid w:val="00714982"/>
    <w:rsid w:val="00715B53"/>
    <w:rsid w:val="0071634A"/>
    <w:rsid w:val="00721AD2"/>
    <w:rsid w:val="0072418E"/>
    <w:rsid w:val="00724CC2"/>
    <w:rsid w:val="0072735C"/>
    <w:rsid w:val="0072744D"/>
    <w:rsid w:val="00731364"/>
    <w:rsid w:val="00732CA1"/>
    <w:rsid w:val="007330A7"/>
    <w:rsid w:val="00733A6F"/>
    <w:rsid w:val="0073455A"/>
    <w:rsid w:val="00737396"/>
    <w:rsid w:val="00744E7E"/>
    <w:rsid w:val="00745AC4"/>
    <w:rsid w:val="00746B83"/>
    <w:rsid w:val="00747D3F"/>
    <w:rsid w:val="00750C82"/>
    <w:rsid w:val="00757F54"/>
    <w:rsid w:val="00762756"/>
    <w:rsid w:val="00762B90"/>
    <w:rsid w:val="007643A7"/>
    <w:rsid w:val="007677EC"/>
    <w:rsid w:val="007714B5"/>
    <w:rsid w:val="0077310B"/>
    <w:rsid w:val="00773801"/>
    <w:rsid w:val="007750BE"/>
    <w:rsid w:val="00775D9A"/>
    <w:rsid w:val="00776268"/>
    <w:rsid w:val="00776449"/>
    <w:rsid w:val="007775A3"/>
    <w:rsid w:val="0078018E"/>
    <w:rsid w:val="00780C12"/>
    <w:rsid w:val="007812C0"/>
    <w:rsid w:val="00781C9D"/>
    <w:rsid w:val="00782483"/>
    <w:rsid w:val="00784729"/>
    <w:rsid w:val="00785EFF"/>
    <w:rsid w:val="00785F40"/>
    <w:rsid w:val="00786CBB"/>
    <w:rsid w:val="00791F40"/>
    <w:rsid w:val="00792830"/>
    <w:rsid w:val="00793D51"/>
    <w:rsid w:val="007947D1"/>
    <w:rsid w:val="007A080D"/>
    <w:rsid w:val="007A2951"/>
    <w:rsid w:val="007A4228"/>
    <w:rsid w:val="007A5AA3"/>
    <w:rsid w:val="007A67E6"/>
    <w:rsid w:val="007A7F47"/>
    <w:rsid w:val="007B089B"/>
    <w:rsid w:val="007B0AC2"/>
    <w:rsid w:val="007C24FE"/>
    <w:rsid w:val="007C53AB"/>
    <w:rsid w:val="007D1E8A"/>
    <w:rsid w:val="007D26CF"/>
    <w:rsid w:val="007D329F"/>
    <w:rsid w:val="007D4273"/>
    <w:rsid w:val="007D48FA"/>
    <w:rsid w:val="007D7B8F"/>
    <w:rsid w:val="007D7B93"/>
    <w:rsid w:val="007E2841"/>
    <w:rsid w:val="007E3AC3"/>
    <w:rsid w:val="007F04DF"/>
    <w:rsid w:val="007F150D"/>
    <w:rsid w:val="007F630D"/>
    <w:rsid w:val="007F6622"/>
    <w:rsid w:val="007F7D21"/>
    <w:rsid w:val="008004A8"/>
    <w:rsid w:val="00803D56"/>
    <w:rsid w:val="00805276"/>
    <w:rsid w:val="0080648F"/>
    <w:rsid w:val="008075C1"/>
    <w:rsid w:val="00811AA2"/>
    <w:rsid w:val="00811B1C"/>
    <w:rsid w:val="0081380B"/>
    <w:rsid w:val="0081420C"/>
    <w:rsid w:val="00815586"/>
    <w:rsid w:val="00817B5E"/>
    <w:rsid w:val="008201CF"/>
    <w:rsid w:val="0082200C"/>
    <w:rsid w:val="00823A36"/>
    <w:rsid w:val="00823C9C"/>
    <w:rsid w:val="00825376"/>
    <w:rsid w:val="00831FAA"/>
    <w:rsid w:val="008330A0"/>
    <w:rsid w:val="00836F3E"/>
    <w:rsid w:val="00840275"/>
    <w:rsid w:val="008407B2"/>
    <w:rsid w:val="008409A4"/>
    <w:rsid w:val="008431AA"/>
    <w:rsid w:val="0084356E"/>
    <w:rsid w:val="00843C0F"/>
    <w:rsid w:val="00846AA6"/>
    <w:rsid w:val="00846EF4"/>
    <w:rsid w:val="00847E69"/>
    <w:rsid w:val="00851228"/>
    <w:rsid w:val="00851D33"/>
    <w:rsid w:val="00852CEE"/>
    <w:rsid w:val="008543A5"/>
    <w:rsid w:val="00854955"/>
    <w:rsid w:val="00854AC4"/>
    <w:rsid w:val="00855C5E"/>
    <w:rsid w:val="00856680"/>
    <w:rsid w:val="00856DD1"/>
    <w:rsid w:val="00862B42"/>
    <w:rsid w:val="008662EC"/>
    <w:rsid w:val="00866CE8"/>
    <w:rsid w:val="00867442"/>
    <w:rsid w:val="0087103B"/>
    <w:rsid w:val="00871243"/>
    <w:rsid w:val="00871348"/>
    <w:rsid w:val="008716B2"/>
    <w:rsid w:val="00873908"/>
    <w:rsid w:val="00873CA3"/>
    <w:rsid w:val="00874526"/>
    <w:rsid w:val="00874C0E"/>
    <w:rsid w:val="0088016F"/>
    <w:rsid w:val="008819FD"/>
    <w:rsid w:val="0088334B"/>
    <w:rsid w:val="00883B56"/>
    <w:rsid w:val="00883EE8"/>
    <w:rsid w:val="00886A2C"/>
    <w:rsid w:val="00890F2E"/>
    <w:rsid w:val="00893732"/>
    <w:rsid w:val="00894EA1"/>
    <w:rsid w:val="0089621E"/>
    <w:rsid w:val="0089692B"/>
    <w:rsid w:val="00896E21"/>
    <w:rsid w:val="008A2576"/>
    <w:rsid w:val="008A3DED"/>
    <w:rsid w:val="008A72FB"/>
    <w:rsid w:val="008A76A8"/>
    <w:rsid w:val="008A7AD6"/>
    <w:rsid w:val="008A7C82"/>
    <w:rsid w:val="008B1B88"/>
    <w:rsid w:val="008B6591"/>
    <w:rsid w:val="008C0C9F"/>
    <w:rsid w:val="008C2291"/>
    <w:rsid w:val="008C3CF0"/>
    <w:rsid w:val="008D28C3"/>
    <w:rsid w:val="008D46CA"/>
    <w:rsid w:val="008D4A2E"/>
    <w:rsid w:val="008E2001"/>
    <w:rsid w:val="008E3A78"/>
    <w:rsid w:val="008E4297"/>
    <w:rsid w:val="008E444C"/>
    <w:rsid w:val="008E4ABD"/>
    <w:rsid w:val="008E6D7C"/>
    <w:rsid w:val="008F00D7"/>
    <w:rsid w:val="008F43DF"/>
    <w:rsid w:val="009024FE"/>
    <w:rsid w:val="00916B38"/>
    <w:rsid w:val="0092185E"/>
    <w:rsid w:val="00925CDB"/>
    <w:rsid w:val="00927F6B"/>
    <w:rsid w:val="00931810"/>
    <w:rsid w:val="00932F4B"/>
    <w:rsid w:val="0093313C"/>
    <w:rsid w:val="00934A6B"/>
    <w:rsid w:val="00935A68"/>
    <w:rsid w:val="00936821"/>
    <w:rsid w:val="0093782E"/>
    <w:rsid w:val="009441A7"/>
    <w:rsid w:val="00944936"/>
    <w:rsid w:val="009572DB"/>
    <w:rsid w:val="00961357"/>
    <w:rsid w:val="00963408"/>
    <w:rsid w:val="00963FB5"/>
    <w:rsid w:val="00970649"/>
    <w:rsid w:val="00972534"/>
    <w:rsid w:val="00972628"/>
    <w:rsid w:val="00973167"/>
    <w:rsid w:val="009745BA"/>
    <w:rsid w:val="00974CF8"/>
    <w:rsid w:val="00975B1C"/>
    <w:rsid w:val="00975BDC"/>
    <w:rsid w:val="0098004D"/>
    <w:rsid w:val="00984C6E"/>
    <w:rsid w:val="00985ECF"/>
    <w:rsid w:val="009872CA"/>
    <w:rsid w:val="00991D6D"/>
    <w:rsid w:val="00991FA4"/>
    <w:rsid w:val="00994B62"/>
    <w:rsid w:val="0099504D"/>
    <w:rsid w:val="00995AA7"/>
    <w:rsid w:val="009964F8"/>
    <w:rsid w:val="00996DB8"/>
    <w:rsid w:val="009A07EC"/>
    <w:rsid w:val="009A321F"/>
    <w:rsid w:val="009A4787"/>
    <w:rsid w:val="009A5481"/>
    <w:rsid w:val="009A6928"/>
    <w:rsid w:val="009A6B1E"/>
    <w:rsid w:val="009B16CD"/>
    <w:rsid w:val="009B1711"/>
    <w:rsid w:val="009B46BD"/>
    <w:rsid w:val="009B7CE2"/>
    <w:rsid w:val="009C057C"/>
    <w:rsid w:val="009C2E08"/>
    <w:rsid w:val="009C3683"/>
    <w:rsid w:val="009C3A9E"/>
    <w:rsid w:val="009C3EC5"/>
    <w:rsid w:val="009C456F"/>
    <w:rsid w:val="009C4D77"/>
    <w:rsid w:val="009C6873"/>
    <w:rsid w:val="009C7F8B"/>
    <w:rsid w:val="009D142B"/>
    <w:rsid w:val="009D1EFB"/>
    <w:rsid w:val="009D23BF"/>
    <w:rsid w:val="009D488D"/>
    <w:rsid w:val="009D4997"/>
    <w:rsid w:val="009D50A5"/>
    <w:rsid w:val="009D5286"/>
    <w:rsid w:val="009D7F3E"/>
    <w:rsid w:val="009E0F3A"/>
    <w:rsid w:val="009E139B"/>
    <w:rsid w:val="009E2740"/>
    <w:rsid w:val="009E3C4A"/>
    <w:rsid w:val="009E5609"/>
    <w:rsid w:val="009E785F"/>
    <w:rsid w:val="009E78B2"/>
    <w:rsid w:val="009F1B76"/>
    <w:rsid w:val="009F71C3"/>
    <w:rsid w:val="00A00C94"/>
    <w:rsid w:val="00A016C6"/>
    <w:rsid w:val="00A04EC3"/>
    <w:rsid w:val="00A06DF6"/>
    <w:rsid w:val="00A12ACB"/>
    <w:rsid w:val="00A15958"/>
    <w:rsid w:val="00A15DE5"/>
    <w:rsid w:val="00A21F22"/>
    <w:rsid w:val="00A23F74"/>
    <w:rsid w:val="00A27C2F"/>
    <w:rsid w:val="00A3102C"/>
    <w:rsid w:val="00A34693"/>
    <w:rsid w:val="00A36BFB"/>
    <w:rsid w:val="00A404CE"/>
    <w:rsid w:val="00A406B5"/>
    <w:rsid w:val="00A41647"/>
    <w:rsid w:val="00A5258B"/>
    <w:rsid w:val="00A5268B"/>
    <w:rsid w:val="00A53B5B"/>
    <w:rsid w:val="00A555D4"/>
    <w:rsid w:val="00A55FDC"/>
    <w:rsid w:val="00A56836"/>
    <w:rsid w:val="00A56F41"/>
    <w:rsid w:val="00A62969"/>
    <w:rsid w:val="00A679DD"/>
    <w:rsid w:val="00A7057B"/>
    <w:rsid w:val="00A710BD"/>
    <w:rsid w:val="00A71B28"/>
    <w:rsid w:val="00A71E1F"/>
    <w:rsid w:val="00A72D96"/>
    <w:rsid w:val="00A74676"/>
    <w:rsid w:val="00A74B6A"/>
    <w:rsid w:val="00A767B9"/>
    <w:rsid w:val="00A80EFF"/>
    <w:rsid w:val="00A832C7"/>
    <w:rsid w:val="00A83D62"/>
    <w:rsid w:val="00A854C3"/>
    <w:rsid w:val="00A902F5"/>
    <w:rsid w:val="00A9142B"/>
    <w:rsid w:val="00A93615"/>
    <w:rsid w:val="00A9461A"/>
    <w:rsid w:val="00A979BE"/>
    <w:rsid w:val="00AA4A2F"/>
    <w:rsid w:val="00AA541E"/>
    <w:rsid w:val="00AA69AC"/>
    <w:rsid w:val="00AB099F"/>
    <w:rsid w:val="00AB1EA3"/>
    <w:rsid w:val="00AB256E"/>
    <w:rsid w:val="00AB3B55"/>
    <w:rsid w:val="00AB4597"/>
    <w:rsid w:val="00AB6810"/>
    <w:rsid w:val="00AB6D5E"/>
    <w:rsid w:val="00AB71BC"/>
    <w:rsid w:val="00AC16F9"/>
    <w:rsid w:val="00AC1870"/>
    <w:rsid w:val="00AC37C2"/>
    <w:rsid w:val="00AC3EBE"/>
    <w:rsid w:val="00AC420C"/>
    <w:rsid w:val="00AC5B55"/>
    <w:rsid w:val="00AC5EC6"/>
    <w:rsid w:val="00AC74A9"/>
    <w:rsid w:val="00AC76D2"/>
    <w:rsid w:val="00AC7CA4"/>
    <w:rsid w:val="00AD02FF"/>
    <w:rsid w:val="00AD2BF9"/>
    <w:rsid w:val="00AD3329"/>
    <w:rsid w:val="00AD5C20"/>
    <w:rsid w:val="00AD6C45"/>
    <w:rsid w:val="00AD7AB7"/>
    <w:rsid w:val="00AE0DDA"/>
    <w:rsid w:val="00AE1C82"/>
    <w:rsid w:val="00AE477B"/>
    <w:rsid w:val="00AE6490"/>
    <w:rsid w:val="00AE705F"/>
    <w:rsid w:val="00AF01A4"/>
    <w:rsid w:val="00AF30CA"/>
    <w:rsid w:val="00AF3BA0"/>
    <w:rsid w:val="00B00253"/>
    <w:rsid w:val="00B01801"/>
    <w:rsid w:val="00B039D6"/>
    <w:rsid w:val="00B05F1B"/>
    <w:rsid w:val="00B13785"/>
    <w:rsid w:val="00B1681A"/>
    <w:rsid w:val="00B16EF3"/>
    <w:rsid w:val="00B2090A"/>
    <w:rsid w:val="00B22AFC"/>
    <w:rsid w:val="00B237D7"/>
    <w:rsid w:val="00B26621"/>
    <w:rsid w:val="00B27EF2"/>
    <w:rsid w:val="00B30C1C"/>
    <w:rsid w:val="00B314D8"/>
    <w:rsid w:val="00B33259"/>
    <w:rsid w:val="00B34615"/>
    <w:rsid w:val="00B3465B"/>
    <w:rsid w:val="00B36363"/>
    <w:rsid w:val="00B37BC9"/>
    <w:rsid w:val="00B37FF0"/>
    <w:rsid w:val="00B41E37"/>
    <w:rsid w:val="00B41EA9"/>
    <w:rsid w:val="00B42614"/>
    <w:rsid w:val="00B47A9B"/>
    <w:rsid w:val="00B55576"/>
    <w:rsid w:val="00B56C88"/>
    <w:rsid w:val="00B600C5"/>
    <w:rsid w:val="00B62901"/>
    <w:rsid w:val="00B64D3A"/>
    <w:rsid w:val="00B67B70"/>
    <w:rsid w:val="00B72136"/>
    <w:rsid w:val="00B7476F"/>
    <w:rsid w:val="00B7794A"/>
    <w:rsid w:val="00B835CD"/>
    <w:rsid w:val="00B83AE5"/>
    <w:rsid w:val="00B85407"/>
    <w:rsid w:val="00B87096"/>
    <w:rsid w:val="00B916B3"/>
    <w:rsid w:val="00B93113"/>
    <w:rsid w:val="00B931E8"/>
    <w:rsid w:val="00B940E7"/>
    <w:rsid w:val="00B9419D"/>
    <w:rsid w:val="00B96865"/>
    <w:rsid w:val="00BA0272"/>
    <w:rsid w:val="00BA048D"/>
    <w:rsid w:val="00BA1E53"/>
    <w:rsid w:val="00BA3747"/>
    <w:rsid w:val="00BA68EB"/>
    <w:rsid w:val="00BB01A0"/>
    <w:rsid w:val="00BB2A69"/>
    <w:rsid w:val="00BB37D2"/>
    <w:rsid w:val="00BB50EE"/>
    <w:rsid w:val="00BB7501"/>
    <w:rsid w:val="00BC12B1"/>
    <w:rsid w:val="00BC34F3"/>
    <w:rsid w:val="00BC3577"/>
    <w:rsid w:val="00BC61B1"/>
    <w:rsid w:val="00BC6C85"/>
    <w:rsid w:val="00BD0A45"/>
    <w:rsid w:val="00BD2D9F"/>
    <w:rsid w:val="00BD3286"/>
    <w:rsid w:val="00BD479F"/>
    <w:rsid w:val="00BD6044"/>
    <w:rsid w:val="00BD6675"/>
    <w:rsid w:val="00BD6A17"/>
    <w:rsid w:val="00BE0952"/>
    <w:rsid w:val="00BE0AEA"/>
    <w:rsid w:val="00BE2351"/>
    <w:rsid w:val="00BE31A9"/>
    <w:rsid w:val="00BE3E9A"/>
    <w:rsid w:val="00BE43E2"/>
    <w:rsid w:val="00BE6426"/>
    <w:rsid w:val="00BE6942"/>
    <w:rsid w:val="00BE73E6"/>
    <w:rsid w:val="00BF07E6"/>
    <w:rsid w:val="00BF2942"/>
    <w:rsid w:val="00BF6188"/>
    <w:rsid w:val="00BF6492"/>
    <w:rsid w:val="00BF7CDA"/>
    <w:rsid w:val="00C009B4"/>
    <w:rsid w:val="00C035B0"/>
    <w:rsid w:val="00C04A1E"/>
    <w:rsid w:val="00C05D44"/>
    <w:rsid w:val="00C072B7"/>
    <w:rsid w:val="00C103B0"/>
    <w:rsid w:val="00C10B5E"/>
    <w:rsid w:val="00C10EE7"/>
    <w:rsid w:val="00C111B1"/>
    <w:rsid w:val="00C14388"/>
    <w:rsid w:val="00C208A3"/>
    <w:rsid w:val="00C20BEF"/>
    <w:rsid w:val="00C22A54"/>
    <w:rsid w:val="00C24CA4"/>
    <w:rsid w:val="00C25A2F"/>
    <w:rsid w:val="00C33927"/>
    <w:rsid w:val="00C33C59"/>
    <w:rsid w:val="00C40286"/>
    <w:rsid w:val="00C419F2"/>
    <w:rsid w:val="00C428D1"/>
    <w:rsid w:val="00C479EE"/>
    <w:rsid w:val="00C47C8E"/>
    <w:rsid w:val="00C50A39"/>
    <w:rsid w:val="00C51FA2"/>
    <w:rsid w:val="00C5216D"/>
    <w:rsid w:val="00C521BE"/>
    <w:rsid w:val="00C54336"/>
    <w:rsid w:val="00C568ED"/>
    <w:rsid w:val="00C57703"/>
    <w:rsid w:val="00C60FB1"/>
    <w:rsid w:val="00C61991"/>
    <w:rsid w:val="00C650A6"/>
    <w:rsid w:val="00C70688"/>
    <w:rsid w:val="00C73C4B"/>
    <w:rsid w:val="00C76702"/>
    <w:rsid w:val="00C7697F"/>
    <w:rsid w:val="00C76EAB"/>
    <w:rsid w:val="00C77DB8"/>
    <w:rsid w:val="00C77DBB"/>
    <w:rsid w:val="00C81B6B"/>
    <w:rsid w:val="00C83C3D"/>
    <w:rsid w:val="00C83C71"/>
    <w:rsid w:val="00C8494C"/>
    <w:rsid w:val="00C84D9C"/>
    <w:rsid w:val="00C8510F"/>
    <w:rsid w:val="00C8572F"/>
    <w:rsid w:val="00C86C65"/>
    <w:rsid w:val="00C87FA0"/>
    <w:rsid w:val="00C87FFA"/>
    <w:rsid w:val="00C908FB"/>
    <w:rsid w:val="00C90F84"/>
    <w:rsid w:val="00C9150C"/>
    <w:rsid w:val="00C93280"/>
    <w:rsid w:val="00C932FA"/>
    <w:rsid w:val="00C96383"/>
    <w:rsid w:val="00C96F94"/>
    <w:rsid w:val="00C97B23"/>
    <w:rsid w:val="00CA1043"/>
    <w:rsid w:val="00CA1C4C"/>
    <w:rsid w:val="00CA1F6A"/>
    <w:rsid w:val="00CA2AFA"/>
    <w:rsid w:val="00CA382B"/>
    <w:rsid w:val="00CA4AB5"/>
    <w:rsid w:val="00CA608B"/>
    <w:rsid w:val="00CA6947"/>
    <w:rsid w:val="00CB22AC"/>
    <w:rsid w:val="00CB2678"/>
    <w:rsid w:val="00CB2C15"/>
    <w:rsid w:val="00CB3717"/>
    <w:rsid w:val="00CB3FC4"/>
    <w:rsid w:val="00CB490C"/>
    <w:rsid w:val="00CB64AC"/>
    <w:rsid w:val="00CC0743"/>
    <w:rsid w:val="00CC09FC"/>
    <w:rsid w:val="00CC3819"/>
    <w:rsid w:val="00CC5B16"/>
    <w:rsid w:val="00CC67C7"/>
    <w:rsid w:val="00CC6AE0"/>
    <w:rsid w:val="00CD2311"/>
    <w:rsid w:val="00CD3BFC"/>
    <w:rsid w:val="00CD4B64"/>
    <w:rsid w:val="00CD600D"/>
    <w:rsid w:val="00CD61AF"/>
    <w:rsid w:val="00CD65CD"/>
    <w:rsid w:val="00CD663A"/>
    <w:rsid w:val="00CE0FAE"/>
    <w:rsid w:val="00CE107B"/>
    <w:rsid w:val="00CE2D1D"/>
    <w:rsid w:val="00CE4CC4"/>
    <w:rsid w:val="00CE543F"/>
    <w:rsid w:val="00CE7B35"/>
    <w:rsid w:val="00CF0B01"/>
    <w:rsid w:val="00CF16CC"/>
    <w:rsid w:val="00CF2331"/>
    <w:rsid w:val="00CF23A7"/>
    <w:rsid w:val="00CF6F5E"/>
    <w:rsid w:val="00D017DB"/>
    <w:rsid w:val="00D0338E"/>
    <w:rsid w:val="00D06C92"/>
    <w:rsid w:val="00D07A53"/>
    <w:rsid w:val="00D12B5F"/>
    <w:rsid w:val="00D15FE3"/>
    <w:rsid w:val="00D16520"/>
    <w:rsid w:val="00D16DD6"/>
    <w:rsid w:val="00D20709"/>
    <w:rsid w:val="00D27E09"/>
    <w:rsid w:val="00D30C01"/>
    <w:rsid w:val="00D31BA8"/>
    <w:rsid w:val="00D32826"/>
    <w:rsid w:val="00D33FF1"/>
    <w:rsid w:val="00D34F33"/>
    <w:rsid w:val="00D35107"/>
    <w:rsid w:val="00D36F81"/>
    <w:rsid w:val="00D37605"/>
    <w:rsid w:val="00D40DE2"/>
    <w:rsid w:val="00D428DE"/>
    <w:rsid w:val="00D42F09"/>
    <w:rsid w:val="00D47ABD"/>
    <w:rsid w:val="00D50068"/>
    <w:rsid w:val="00D523EB"/>
    <w:rsid w:val="00D5261E"/>
    <w:rsid w:val="00D52935"/>
    <w:rsid w:val="00D52BE4"/>
    <w:rsid w:val="00D5609A"/>
    <w:rsid w:val="00D56257"/>
    <w:rsid w:val="00D579C9"/>
    <w:rsid w:val="00D63E01"/>
    <w:rsid w:val="00D6410D"/>
    <w:rsid w:val="00D65889"/>
    <w:rsid w:val="00D667DF"/>
    <w:rsid w:val="00D6718C"/>
    <w:rsid w:val="00D713BE"/>
    <w:rsid w:val="00D71676"/>
    <w:rsid w:val="00D71CF2"/>
    <w:rsid w:val="00D73570"/>
    <w:rsid w:val="00D73E43"/>
    <w:rsid w:val="00D74982"/>
    <w:rsid w:val="00D752B1"/>
    <w:rsid w:val="00D75700"/>
    <w:rsid w:val="00D75E8F"/>
    <w:rsid w:val="00D80042"/>
    <w:rsid w:val="00D815D5"/>
    <w:rsid w:val="00D8252A"/>
    <w:rsid w:val="00D82E63"/>
    <w:rsid w:val="00D8464A"/>
    <w:rsid w:val="00D848C1"/>
    <w:rsid w:val="00D86768"/>
    <w:rsid w:val="00D8717E"/>
    <w:rsid w:val="00D90560"/>
    <w:rsid w:val="00D938AB"/>
    <w:rsid w:val="00D9515A"/>
    <w:rsid w:val="00D95FA9"/>
    <w:rsid w:val="00D979C0"/>
    <w:rsid w:val="00DA08D2"/>
    <w:rsid w:val="00DA2C13"/>
    <w:rsid w:val="00DA2CBC"/>
    <w:rsid w:val="00DA3221"/>
    <w:rsid w:val="00DA3525"/>
    <w:rsid w:val="00DA3E51"/>
    <w:rsid w:val="00DA4A58"/>
    <w:rsid w:val="00DA4FB7"/>
    <w:rsid w:val="00DB2785"/>
    <w:rsid w:val="00DB3867"/>
    <w:rsid w:val="00DB4027"/>
    <w:rsid w:val="00DB7BFF"/>
    <w:rsid w:val="00DC2C13"/>
    <w:rsid w:val="00DC4209"/>
    <w:rsid w:val="00DD06A9"/>
    <w:rsid w:val="00DD1EF0"/>
    <w:rsid w:val="00DD2E58"/>
    <w:rsid w:val="00DD3DD5"/>
    <w:rsid w:val="00DD5C14"/>
    <w:rsid w:val="00DD63C8"/>
    <w:rsid w:val="00DE204D"/>
    <w:rsid w:val="00DE48A9"/>
    <w:rsid w:val="00DE6B09"/>
    <w:rsid w:val="00DE6FFE"/>
    <w:rsid w:val="00DE77B7"/>
    <w:rsid w:val="00DF0554"/>
    <w:rsid w:val="00DF14F6"/>
    <w:rsid w:val="00DF355B"/>
    <w:rsid w:val="00E00177"/>
    <w:rsid w:val="00E005D9"/>
    <w:rsid w:val="00E00F25"/>
    <w:rsid w:val="00E02286"/>
    <w:rsid w:val="00E04D91"/>
    <w:rsid w:val="00E0734A"/>
    <w:rsid w:val="00E115C6"/>
    <w:rsid w:val="00E13885"/>
    <w:rsid w:val="00E13E99"/>
    <w:rsid w:val="00E1494F"/>
    <w:rsid w:val="00E14C06"/>
    <w:rsid w:val="00E15867"/>
    <w:rsid w:val="00E1618A"/>
    <w:rsid w:val="00E20ACB"/>
    <w:rsid w:val="00E241AE"/>
    <w:rsid w:val="00E24B1B"/>
    <w:rsid w:val="00E25CFC"/>
    <w:rsid w:val="00E26F9F"/>
    <w:rsid w:val="00E326BA"/>
    <w:rsid w:val="00E33E24"/>
    <w:rsid w:val="00E40890"/>
    <w:rsid w:val="00E40D32"/>
    <w:rsid w:val="00E417D6"/>
    <w:rsid w:val="00E42858"/>
    <w:rsid w:val="00E44ED9"/>
    <w:rsid w:val="00E452C4"/>
    <w:rsid w:val="00E45522"/>
    <w:rsid w:val="00E45D77"/>
    <w:rsid w:val="00E46137"/>
    <w:rsid w:val="00E4630C"/>
    <w:rsid w:val="00E518A9"/>
    <w:rsid w:val="00E52FB1"/>
    <w:rsid w:val="00E53C46"/>
    <w:rsid w:val="00E5488A"/>
    <w:rsid w:val="00E5678D"/>
    <w:rsid w:val="00E57F5A"/>
    <w:rsid w:val="00E60D1F"/>
    <w:rsid w:val="00E61061"/>
    <w:rsid w:val="00E616EE"/>
    <w:rsid w:val="00E621AA"/>
    <w:rsid w:val="00E6301C"/>
    <w:rsid w:val="00E64423"/>
    <w:rsid w:val="00E66DB5"/>
    <w:rsid w:val="00E70048"/>
    <w:rsid w:val="00E74302"/>
    <w:rsid w:val="00E75F16"/>
    <w:rsid w:val="00E76106"/>
    <w:rsid w:val="00E77800"/>
    <w:rsid w:val="00E813D5"/>
    <w:rsid w:val="00E81B22"/>
    <w:rsid w:val="00E829B4"/>
    <w:rsid w:val="00E831E3"/>
    <w:rsid w:val="00E841F9"/>
    <w:rsid w:val="00E913B8"/>
    <w:rsid w:val="00E96DDE"/>
    <w:rsid w:val="00EA1AC1"/>
    <w:rsid w:val="00EA1C7C"/>
    <w:rsid w:val="00EA64C2"/>
    <w:rsid w:val="00EB03CE"/>
    <w:rsid w:val="00EB0A5E"/>
    <w:rsid w:val="00EB1F24"/>
    <w:rsid w:val="00EB3A16"/>
    <w:rsid w:val="00EB4358"/>
    <w:rsid w:val="00EB4A80"/>
    <w:rsid w:val="00EC1F0E"/>
    <w:rsid w:val="00EC2855"/>
    <w:rsid w:val="00EC315C"/>
    <w:rsid w:val="00EC354E"/>
    <w:rsid w:val="00EC3E6F"/>
    <w:rsid w:val="00EC4113"/>
    <w:rsid w:val="00EC4B89"/>
    <w:rsid w:val="00EC660C"/>
    <w:rsid w:val="00ED05A6"/>
    <w:rsid w:val="00ED091F"/>
    <w:rsid w:val="00ED3329"/>
    <w:rsid w:val="00ED4CA2"/>
    <w:rsid w:val="00ED5988"/>
    <w:rsid w:val="00ED7118"/>
    <w:rsid w:val="00ED74F6"/>
    <w:rsid w:val="00ED7DE4"/>
    <w:rsid w:val="00EE0D0A"/>
    <w:rsid w:val="00EE2C94"/>
    <w:rsid w:val="00EE5C1C"/>
    <w:rsid w:val="00EF02F0"/>
    <w:rsid w:val="00EF0F0B"/>
    <w:rsid w:val="00EF1148"/>
    <w:rsid w:val="00EF1704"/>
    <w:rsid w:val="00EF1813"/>
    <w:rsid w:val="00EF2DFF"/>
    <w:rsid w:val="00EF7A7A"/>
    <w:rsid w:val="00F006A3"/>
    <w:rsid w:val="00F00A49"/>
    <w:rsid w:val="00F02EBD"/>
    <w:rsid w:val="00F03CDE"/>
    <w:rsid w:val="00F03F24"/>
    <w:rsid w:val="00F04AFB"/>
    <w:rsid w:val="00F06128"/>
    <w:rsid w:val="00F06D12"/>
    <w:rsid w:val="00F13AE7"/>
    <w:rsid w:val="00F159B9"/>
    <w:rsid w:val="00F15CB1"/>
    <w:rsid w:val="00F16716"/>
    <w:rsid w:val="00F234C5"/>
    <w:rsid w:val="00F24CBC"/>
    <w:rsid w:val="00F25003"/>
    <w:rsid w:val="00F25692"/>
    <w:rsid w:val="00F32567"/>
    <w:rsid w:val="00F33B9C"/>
    <w:rsid w:val="00F36E7E"/>
    <w:rsid w:val="00F43C31"/>
    <w:rsid w:val="00F46606"/>
    <w:rsid w:val="00F477AB"/>
    <w:rsid w:val="00F55592"/>
    <w:rsid w:val="00F57EE8"/>
    <w:rsid w:val="00F60DC9"/>
    <w:rsid w:val="00F6289E"/>
    <w:rsid w:val="00F71340"/>
    <w:rsid w:val="00F72BDC"/>
    <w:rsid w:val="00F76CEC"/>
    <w:rsid w:val="00F80827"/>
    <w:rsid w:val="00F8373F"/>
    <w:rsid w:val="00F83C08"/>
    <w:rsid w:val="00F83CB6"/>
    <w:rsid w:val="00F86D32"/>
    <w:rsid w:val="00F877AF"/>
    <w:rsid w:val="00F91D60"/>
    <w:rsid w:val="00F93C59"/>
    <w:rsid w:val="00F93D26"/>
    <w:rsid w:val="00F969BC"/>
    <w:rsid w:val="00F97564"/>
    <w:rsid w:val="00FA0563"/>
    <w:rsid w:val="00FA49AB"/>
    <w:rsid w:val="00FA7EEE"/>
    <w:rsid w:val="00FB01AD"/>
    <w:rsid w:val="00FB17F2"/>
    <w:rsid w:val="00FB1C93"/>
    <w:rsid w:val="00FB1D8E"/>
    <w:rsid w:val="00FB42F5"/>
    <w:rsid w:val="00FC0DA3"/>
    <w:rsid w:val="00FC13D7"/>
    <w:rsid w:val="00FC1884"/>
    <w:rsid w:val="00FC19BE"/>
    <w:rsid w:val="00FC4F0A"/>
    <w:rsid w:val="00FC76A8"/>
    <w:rsid w:val="00FD09B4"/>
    <w:rsid w:val="00FD3BB3"/>
    <w:rsid w:val="00FD4E0C"/>
    <w:rsid w:val="00FD7774"/>
    <w:rsid w:val="00FE0168"/>
    <w:rsid w:val="00FE122D"/>
    <w:rsid w:val="00FE3195"/>
    <w:rsid w:val="00FE4018"/>
    <w:rsid w:val="00FE43D2"/>
    <w:rsid w:val="00FF01E7"/>
    <w:rsid w:val="00FF0947"/>
    <w:rsid w:val="00FF131B"/>
    <w:rsid w:val="00FF3232"/>
    <w:rsid w:val="00FF56B9"/>
    <w:rsid w:val="00FF67FB"/>
    <w:rsid w:val="00FF7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96258">
      <o:colormru v:ext="edit" colors="#eaeae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43A2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rsid w:val="004243A2"/>
    <w:pPr>
      <w:keepNext/>
      <w:overflowPunct/>
      <w:autoSpaceDE/>
      <w:autoSpaceDN/>
      <w:adjustRightInd/>
      <w:textAlignment w:val="auto"/>
      <w:outlineLvl w:val="0"/>
    </w:pPr>
    <w:rPr>
      <w:b/>
      <w:bCs/>
      <w:lang w:val="it-IT"/>
    </w:rPr>
  </w:style>
  <w:style w:type="paragraph" w:styleId="2">
    <w:name w:val="heading 2"/>
    <w:basedOn w:val="a"/>
    <w:next w:val="a"/>
    <w:qFormat/>
    <w:rsid w:val="004243A2"/>
    <w:pPr>
      <w:keepNext/>
      <w:overflowPunct/>
      <w:autoSpaceDE/>
      <w:autoSpaceDN/>
      <w:adjustRightInd/>
      <w:jc w:val="center"/>
      <w:textAlignment w:val="auto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qFormat/>
    <w:rsid w:val="004243A2"/>
    <w:pPr>
      <w:keepNext/>
      <w:outlineLvl w:val="2"/>
    </w:pPr>
    <w:rPr>
      <w:b/>
      <w:bCs/>
      <w:sz w:val="24"/>
    </w:rPr>
  </w:style>
  <w:style w:type="paragraph" w:styleId="4">
    <w:name w:val="heading 4"/>
    <w:basedOn w:val="a"/>
    <w:next w:val="a"/>
    <w:qFormat/>
    <w:rsid w:val="004243A2"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rsid w:val="004243A2"/>
    <w:pPr>
      <w:keepNext/>
      <w:jc w:val="center"/>
      <w:outlineLvl w:val="4"/>
    </w:pPr>
    <w:rPr>
      <w:b/>
      <w:bCs/>
      <w:sz w:val="22"/>
    </w:rPr>
  </w:style>
  <w:style w:type="paragraph" w:styleId="6">
    <w:name w:val="heading 6"/>
    <w:basedOn w:val="a"/>
    <w:next w:val="a"/>
    <w:qFormat/>
    <w:rsid w:val="004243A2"/>
    <w:pPr>
      <w:keepNext/>
      <w:outlineLvl w:val="5"/>
    </w:pPr>
    <w:rPr>
      <w:sz w:val="28"/>
    </w:rPr>
  </w:style>
  <w:style w:type="paragraph" w:styleId="7">
    <w:name w:val="heading 7"/>
    <w:basedOn w:val="a"/>
    <w:next w:val="a"/>
    <w:qFormat/>
    <w:rsid w:val="004243A2"/>
    <w:pPr>
      <w:keepNext/>
      <w:jc w:val="both"/>
      <w:outlineLvl w:val="6"/>
    </w:pPr>
    <w:rPr>
      <w:rFonts w:ascii="Wingdings" w:hAnsi="Wingdings"/>
      <w:b/>
      <w:bCs/>
    </w:rPr>
  </w:style>
  <w:style w:type="paragraph" w:styleId="8">
    <w:name w:val="heading 8"/>
    <w:basedOn w:val="a"/>
    <w:next w:val="a"/>
    <w:qFormat/>
    <w:rsid w:val="004243A2"/>
    <w:pPr>
      <w:keepNext/>
      <w:jc w:val="right"/>
      <w:outlineLvl w:val="7"/>
    </w:pPr>
    <w:rPr>
      <w:sz w:val="24"/>
      <w:lang w:val="uk-UA"/>
    </w:rPr>
  </w:style>
  <w:style w:type="paragraph" w:styleId="9">
    <w:name w:val="heading 9"/>
    <w:basedOn w:val="a"/>
    <w:next w:val="a"/>
    <w:qFormat/>
    <w:rsid w:val="004243A2"/>
    <w:pPr>
      <w:keepNext/>
      <w:ind w:firstLine="567"/>
      <w:jc w:val="center"/>
      <w:outlineLvl w:val="8"/>
    </w:pPr>
    <w:rPr>
      <w:b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rsid w:val="004243A2"/>
    <w:rPr>
      <w:sz w:val="16"/>
    </w:rPr>
  </w:style>
  <w:style w:type="paragraph" w:styleId="a4">
    <w:name w:val="annotation text"/>
    <w:basedOn w:val="a"/>
    <w:semiHidden/>
    <w:rsid w:val="004243A2"/>
  </w:style>
  <w:style w:type="paragraph" w:styleId="a5">
    <w:name w:val="header"/>
    <w:basedOn w:val="a"/>
    <w:rsid w:val="004243A2"/>
    <w:pPr>
      <w:tabs>
        <w:tab w:val="center" w:pos="4153"/>
        <w:tab w:val="right" w:pos="8306"/>
      </w:tabs>
    </w:pPr>
  </w:style>
  <w:style w:type="paragraph" w:styleId="a6">
    <w:name w:val="footer"/>
    <w:basedOn w:val="a"/>
    <w:rsid w:val="004243A2"/>
    <w:pPr>
      <w:tabs>
        <w:tab w:val="center" w:pos="4153"/>
        <w:tab w:val="right" w:pos="8306"/>
      </w:tabs>
    </w:pPr>
  </w:style>
  <w:style w:type="character" w:styleId="a7">
    <w:name w:val="Hyperlink"/>
    <w:basedOn w:val="a0"/>
    <w:rsid w:val="004243A2"/>
    <w:rPr>
      <w:color w:val="0000FF"/>
      <w:u w:val="single"/>
    </w:rPr>
  </w:style>
  <w:style w:type="paragraph" w:styleId="a8">
    <w:name w:val="Body Text"/>
    <w:basedOn w:val="a"/>
    <w:rsid w:val="004243A2"/>
    <w:pPr>
      <w:overflowPunct/>
      <w:autoSpaceDE/>
      <w:autoSpaceDN/>
      <w:adjustRightInd/>
      <w:textAlignment w:val="auto"/>
    </w:pPr>
    <w:rPr>
      <w:b/>
      <w:bCs/>
      <w:sz w:val="24"/>
      <w:szCs w:val="24"/>
    </w:rPr>
  </w:style>
  <w:style w:type="paragraph" w:styleId="a9">
    <w:name w:val="Title"/>
    <w:basedOn w:val="a"/>
    <w:qFormat/>
    <w:rsid w:val="004243A2"/>
    <w:pPr>
      <w:jc w:val="center"/>
    </w:pPr>
    <w:rPr>
      <w:b/>
      <w:bCs/>
      <w:sz w:val="28"/>
    </w:rPr>
  </w:style>
  <w:style w:type="paragraph" w:styleId="aa">
    <w:name w:val="Subtitle"/>
    <w:basedOn w:val="a"/>
    <w:qFormat/>
    <w:rsid w:val="004243A2"/>
    <w:rPr>
      <w:b/>
      <w:bCs/>
      <w:sz w:val="24"/>
    </w:rPr>
  </w:style>
  <w:style w:type="paragraph" w:styleId="ab">
    <w:name w:val="Body Text Indent"/>
    <w:basedOn w:val="a"/>
    <w:rsid w:val="004243A2"/>
    <w:pPr>
      <w:ind w:left="1134"/>
    </w:pPr>
    <w:rPr>
      <w:sz w:val="24"/>
      <w:lang w:val="uk-UA"/>
    </w:rPr>
  </w:style>
  <w:style w:type="paragraph" w:styleId="20">
    <w:name w:val="Body Text Indent 2"/>
    <w:basedOn w:val="a"/>
    <w:rsid w:val="004243A2"/>
    <w:pPr>
      <w:ind w:firstLine="567"/>
      <w:jc w:val="both"/>
    </w:pPr>
    <w:rPr>
      <w:sz w:val="24"/>
      <w:lang w:val="en-US"/>
    </w:rPr>
  </w:style>
  <w:style w:type="paragraph" w:styleId="30">
    <w:name w:val="Body Text Indent 3"/>
    <w:basedOn w:val="a"/>
    <w:rsid w:val="004243A2"/>
    <w:pPr>
      <w:ind w:firstLine="567"/>
      <w:jc w:val="both"/>
    </w:pPr>
    <w:rPr>
      <w:b/>
      <w:sz w:val="24"/>
      <w:lang w:val="en-US"/>
    </w:rPr>
  </w:style>
  <w:style w:type="paragraph" w:styleId="ac">
    <w:name w:val="Balloon Text"/>
    <w:basedOn w:val="a"/>
    <w:semiHidden/>
    <w:rsid w:val="001C6A62"/>
    <w:rPr>
      <w:rFonts w:ascii="Tahoma" w:hAnsi="Tahoma" w:cs="Tahoma"/>
      <w:sz w:val="16"/>
      <w:szCs w:val="16"/>
    </w:rPr>
  </w:style>
  <w:style w:type="paragraph" w:styleId="ad">
    <w:name w:val="Normal (Web)"/>
    <w:basedOn w:val="a"/>
    <w:rsid w:val="00BA1E5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table" w:styleId="ae">
    <w:name w:val="Table Grid"/>
    <w:basedOn w:val="a1"/>
    <w:rsid w:val="001140CF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age number"/>
    <w:basedOn w:val="a0"/>
    <w:rsid w:val="00B27EF2"/>
  </w:style>
  <w:style w:type="paragraph" w:styleId="af0">
    <w:name w:val="endnote text"/>
    <w:basedOn w:val="a"/>
    <w:semiHidden/>
    <w:rsid w:val="00CD65CD"/>
  </w:style>
  <w:style w:type="character" w:styleId="af1">
    <w:name w:val="endnote reference"/>
    <w:basedOn w:val="a0"/>
    <w:semiHidden/>
    <w:rsid w:val="00CD65CD"/>
    <w:rPr>
      <w:vertAlign w:val="superscript"/>
    </w:rPr>
  </w:style>
  <w:style w:type="character" w:styleId="af2">
    <w:name w:val="Strong"/>
    <w:basedOn w:val="a0"/>
    <w:qFormat/>
    <w:rsid w:val="00CC09FC"/>
    <w:rPr>
      <w:b/>
      <w:bCs/>
    </w:rPr>
  </w:style>
  <w:style w:type="paragraph" w:customStyle="1" w:styleId="default">
    <w:name w:val="default"/>
    <w:basedOn w:val="a"/>
    <w:rsid w:val="00F159B9"/>
    <w:pPr>
      <w:overflowPunct/>
      <w:adjustRightInd/>
      <w:textAlignment w:val="auto"/>
    </w:pPr>
    <w:rPr>
      <w:rFonts w:ascii="Arial" w:hAnsi="Arial" w:cs="Arial"/>
      <w:color w:val="000000"/>
      <w:sz w:val="24"/>
      <w:szCs w:val="24"/>
    </w:rPr>
  </w:style>
  <w:style w:type="paragraph" w:customStyle="1" w:styleId="af3">
    <w:name w:val="Нормальный"/>
    <w:rsid w:val="0000707A"/>
    <w:pPr>
      <w:autoSpaceDE w:val="0"/>
      <w:autoSpaceDN w:val="0"/>
      <w:adjustRightInd w:val="0"/>
    </w:pPr>
  </w:style>
  <w:style w:type="table" w:styleId="-2">
    <w:name w:val="Light Grid Accent 2"/>
    <w:basedOn w:val="a1"/>
    <w:uiPriority w:val="62"/>
    <w:rsid w:val="00B3465B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character" w:styleId="af4">
    <w:name w:val="Placeholder Text"/>
    <w:basedOn w:val="a0"/>
    <w:uiPriority w:val="99"/>
    <w:semiHidden/>
    <w:rsid w:val="0012188C"/>
    <w:rPr>
      <w:color w:val="808080"/>
    </w:rPr>
  </w:style>
  <w:style w:type="paragraph" w:styleId="af5">
    <w:name w:val="List Paragraph"/>
    <w:basedOn w:val="a"/>
    <w:uiPriority w:val="34"/>
    <w:qFormat/>
    <w:rsid w:val="00745AC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l.biz/profiles/bku-sibkomplektmontazh--1205902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cmt-tools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mt-tools.ru" TargetMode="External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86;&#1080;%20&#1076;&#1086;&#1082;&#1091;&#1084;&#1077;&#1085;&#1090;&#1099;\Blank%20IM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43C951-8D04-42FD-96AA-C02A84B3D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IM</Template>
  <TotalTime>1075</TotalTime>
  <Pages>4</Pages>
  <Words>703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Lucky Use</Company>
  <LinksUpToDate>false</LinksUpToDate>
  <CharactersWithSpaces>4707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</dc:creator>
  <cp:lastModifiedBy>manage2</cp:lastModifiedBy>
  <cp:revision>9</cp:revision>
  <cp:lastPrinted>2017-07-05T06:53:00Z</cp:lastPrinted>
  <dcterms:created xsi:type="dcterms:W3CDTF">2017-05-02T06:43:00Z</dcterms:created>
  <dcterms:modified xsi:type="dcterms:W3CDTF">2017-07-06T06:40:00Z</dcterms:modified>
</cp:coreProperties>
</file>